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6"/>
        <w:tblW w:w="15559" w:type="dxa"/>
        <w:tblLook w:val="04A0" w:firstRow="1" w:lastRow="0" w:firstColumn="1" w:lastColumn="0" w:noHBand="0" w:noVBand="1"/>
      </w:tblPr>
      <w:tblGrid>
        <w:gridCol w:w="4200"/>
        <w:gridCol w:w="4233"/>
        <w:gridCol w:w="2732"/>
        <w:gridCol w:w="4394"/>
      </w:tblGrid>
      <w:tr w:rsidR="000D00D7" w14:paraId="27CFCBE6" w14:textId="77777777" w:rsidTr="000964AF">
        <w:trPr>
          <w:trHeight w:val="557"/>
        </w:trPr>
        <w:tc>
          <w:tcPr>
            <w:tcW w:w="4200" w:type="dxa"/>
          </w:tcPr>
          <w:p w14:paraId="6BF10153" w14:textId="29EF4824" w:rsidR="004D58DA" w:rsidRPr="009B0030" w:rsidRDefault="004D58DA" w:rsidP="00E06D37">
            <w:pPr>
              <w:rPr>
                <w:rFonts w:ascii="Arial" w:hAnsi="Arial" w:cs="Arial"/>
                <w:b/>
                <w:sz w:val="22"/>
                <w:szCs w:val="96"/>
              </w:rPr>
            </w:pPr>
            <w:bookmarkStart w:id="0" w:name="_Hlk521489344"/>
            <w:r>
              <w:rPr>
                <w:rFonts w:ascii="Arial" w:hAnsi="Arial" w:cs="Arial"/>
                <w:b/>
                <w:sz w:val="22"/>
                <w:szCs w:val="96"/>
              </w:rPr>
              <w:t>First Name:</w:t>
            </w:r>
          </w:p>
        </w:tc>
        <w:tc>
          <w:tcPr>
            <w:tcW w:w="4233" w:type="dxa"/>
          </w:tcPr>
          <w:p w14:paraId="2B57712B" w14:textId="7105BC3D" w:rsidR="004D58DA" w:rsidRPr="009B0030" w:rsidRDefault="004D58DA" w:rsidP="00E06D37">
            <w:pPr>
              <w:rPr>
                <w:rFonts w:ascii="Arial" w:hAnsi="Arial" w:cs="Arial"/>
                <w:b/>
                <w:sz w:val="22"/>
                <w:szCs w:val="96"/>
              </w:rPr>
            </w:pPr>
            <w:r>
              <w:rPr>
                <w:rFonts w:ascii="Arial" w:hAnsi="Arial" w:cs="Arial"/>
                <w:b/>
                <w:sz w:val="22"/>
                <w:szCs w:val="96"/>
              </w:rPr>
              <w:t>Surname:</w:t>
            </w:r>
          </w:p>
        </w:tc>
        <w:tc>
          <w:tcPr>
            <w:tcW w:w="2732" w:type="dxa"/>
          </w:tcPr>
          <w:p w14:paraId="549D3D1C" w14:textId="77777777" w:rsidR="004D58DA" w:rsidRPr="009B0030" w:rsidRDefault="004D58DA" w:rsidP="00E06D37">
            <w:pPr>
              <w:rPr>
                <w:rFonts w:ascii="Arial" w:hAnsi="Arial" w:cs="Arial"/>
                <w:b/>
                <w:sz w:val="22"/>
                <w:szCs w:val="96"/>
              </w:rPr>
            </w:pPr>
            <w:r w:rsidRPr="009B0030">
              <w:rPr>
                <w:rFonts w:ascii="Arial" w:hAnsi="Arial" w:cs="Arial"/>
                <w:b/>
                <w:sz w:val="22"/>
                <w:szCs w:val="96"/>
              </w:rPr>
              <w:t>DOB:</w:t>
            </w:r>
          </w:p>
        </w:tc>
        <w:tc>
          <w:tcPr>
            <w:tcW w:w="4394" w:type="dxa"/>
          </w:tcPr>
          <w:p w14:paraId="0353256F" w14:textId="77777777" w:rsidR="004D58DA" w:rsidRDefault="004D58DA" w:rsidP="005B4AE3">
            <w:pPr>
              <w:rPr>
                <w:rFonts w:ascii="Arial" w:hAnsi="Arial" w:cs="Arial"/>
                <w:b/>
                <w:sz w:val="22"/>
                <w:szCs w:val="96"/>
              </w:rPr>
            </w:pPr>
            <w:r>
              <w:rPr>
                <w:rFonts w:ascii="Arial" w:hAnsi="Arial" w:cs="Arial"/>
                <w:b/>
                <w:sz w:val="22"/>
                <w:szCs w:val="96"/>
              </w:rPr>
              <w:t>Date of conversation:</w:t>
            </w:r>
          </w:p>
        </w:tc>
      </w:tr>
      <w:tr w:rsidR="000964AF" w14:paraId="2AB980AE" w14:textId="77777777" w:rsidTr="00313965">
        <w:trPr>
          <w:trHeight w:val="563"/>
        </w:trPr>
        <w:tc>
          <w:tcPr>
            <w:tcW w:w="4200" w:type="dxa"/>
          </w:tcPr>
          <w:p w14:paraId="69CDEF5A" w14:textId="129FDE7E" w:rsidR="000964AF" w:rsidRPr="009B0030" w:rsidRDefault="000964AF" w:rsidP="007F2D7D">
            <w:pPr>
              <w:rPr>
                <w:rFonts w:ascii="Arial" w:hAnsi="Arial" w:cs="Arial"/>
                <w:b/>
                <w:sz w:val="22"/>
                <w:szCs w:val="96"/>
              </w:rPr>
            </w:pPr>
            <w:r>
              <w:rPr>
                <w:rFonts w:ascii="Arial" w:hAnsi="Arial" w:cs="Arial"/>
                <w:b/>
                <w:sz w:val="22"/>
                <w:szCs w:val="96"/>
              </w:rPr>
              <w:t>Name of worker having conversation:</w:t>
            </w:r>
          </w:p>
        </w:tc>
        <w:tc>
          <w:tcPr>
            <w:tcW w:w="4233" w:type="dxa"/>
          </w:tcPr>
          <w:p w14:paraId="1C643467" w14:textId="77777777" w:rsidR="000964AF" w:rsidRPr="009B0030" w:rsidRDefault="000964AF" w:rsidP="007F2D7D">
            <w:pPr>
              <w:rPr>
                <w:rFonts w:ascii="Arial" w:hAnsi="Arial" w:cs="Arial"/>
                <w:b/>
                <w:sz w:val="22"/>
                <w:szCs w:val="96"/>
              </w:rPr>
            </w:pPr>
            <w:r>
              <w:rPr>
                <w:rFonts w:ascii="Arial" w:hAnsi="Arial" w:cs="Arial"/>
                <w:b/>
                <w:sz w:val="22"/>
                <w:szCs w:val="96"/>
              </w:rPr>
              <w:t xml:space="preserve">Organisation:  </w:t>
            </w:r>
          </w:p>
        </w:tc>
        <w:tc>
          <w:tcPr>
            <w:tcW w:w="7126" w:type="dxa"/>
            <w:gridSpan w:val="2"/>
          </w:tcPr>
          <w:p w14:paraId="333C4896" w14:textId="121D1DB0" w:rsidR="000964AF" w:rsidRDefault="000964AF" w:rsidP="007F2D7D">
            <w:pPr>
              <w:rPr>
                <w:rFonts w:ascii="Arial" w:hAnsi="Arial" w:cs="Arial"/>
                <w:b/>
                <w:sz w:val="22"/>
                <w:szCs w:val="96"/>
              </w:rPr>
            </w:pPr>
            <w:r>
              <w:rPr>
                <w:rFonts w:ascii="Arial" w:hAnsi="Arial" w:cs="Arial"/>
                <w:b/>
                <w:sz w:val="22"/>
                <w:szCs w:val="96"/>
              </w:rPr>
              <w:t>Young person’s school:</w:t>
            </w:r>
          </w:p>
        </w:tc>
      </w:tr>
    </w:tbl>
    <w:tbl>
      <w:tblPr>
        <w:tblStyle w:val="TableGrid"/>
        <w:tblpPr w:leftFromText="180" w:rightFromText="180" w:vertAnchor="page" w:horzAnchor="margin" w:tblpXSpec="right" w:tblpY="2641"/>
        <w:tblW w:w="0" w:type="auto"/>
        <w:tblLook w:val="04A0" w:firstRow="1" w:lastRow="0" w:firstColumn="1" w:lastColumn="0" w:noHBand="0" w:noVBand="1"/>
      </w:tblPr>
      <w:tblGrid>
        <w:gridCol w:w="3652"/>
        <w:gridCol w:w="4253"/>
      </w:tblGrid>
      <w:tr w:rsidR="00592917" w14:paraId="4A483D05" w14:textId="77777777" w:rsidTr="003835D5">
        <w:trPr>
          <w:trHeight w:val="417"/>
        </w:trPr>
        <w:tc>
          <w:tcPr>
            <w:tcW w:w="3652" w:type="dxa"/>
          </w:tcPr>
          <w:bookmarkEnd w:id="0"/>
          <w:p w14:paraId="298A530D" w14:textId="0515CEF3" w:rsidR="00592917" w:rsidRPr="0085015D" w:rsidRDefault="000964AF" w:rsidP="004E723B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Area</w:t>
            </w:r>
            <w:r w:rsidR="007D05A1">
              <w:rPr>
                <w:rFonts w:ascii="Arial" w:hAnsi="Arial" w:cs="Arial"/>
                <w:b/>
                <w:szCs w:val="24"/>
              </w:rPr>
              <w:t xml:space="preserve"> of Resilience</w:t>
            </w:r>
          </w:p>
        </w:tc>
        <w:tc>
          <w:tcPr>
            <w:tcW w:w="4253" w:type="dxa"/>
          </w:tcPr>
          <w:p w14:paraId="3AA0EA45" w14:textId="77777777" w:rsidR="00592917" w:rsidRPr="0085015D" w:rsidRDefault="00592917" w:rsidP="004E723B">
            <w:pPr>
              <w:rPr>
                <w:rFonts w:ascii="Arial" w:hAnsi="Arial" w:cs="Arial"/>
                <w:b/>
                <w:szCs w:val="24"/>
              </w:rPr>
            </w:pPr>
            <w:r w:rsidRPr="0085015D">
              <w:rPr>
                <w:rFonts w:ascii="Arial" w:hAnsi="Arial" w:cs="Arial"/>
                <w:b/>
                <w:szCs w:val="24"/>
              </w:rPr>
              <w:t>Action</w:t>
            </w:r>
          </w:p>
        </w:tc>
      </w:tr>
      <w:tr w:rsidR="000964AF" w14:paraId="43D1C581" w14:textId="77777777" w:rsidTr="003835D5">
        <w:trPr>
          <w:trHeight w:val="552"/>
        </w:trPr>
        <w:tc>
          <w:tcPr>
            <w:tcW w:w="3652" w:type="dxa"/>
          </w:tcPr>
          <w:p w14:paraId="12ED647D" w14:textId="77777777" w:rsidR="004E723B" w:rsidRPr="003835D5" w:rsidRDefault="000964AF" w:rsidP="004E723B">
            <w:pPr>
              <w:rPr>
                <w:rFonts w:ascii="Arial" w:hAnsi="Arial" w:cs="Arial"/>
                <w:sz w:val="20"/>
              </w:rPr>
            </w:pPr>
            <w:r w:rsidRPr="007140B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Feeling Secure </w:t>
            </w:r>
            <w:r w:rsidRPr="003835D5">
              <w:rPr>
                <w:rFonts w:ascii="Arial" w:hAnsi="Arial" w:cs="Arial"/>
                <w:bCs/>
                <w:i/>
                <w:sz w:val="20"/>
              </w:rPr>
              <w:t>-</w:t>
            </w:r>
            <w:r w:rsidRPr="003835D5">
              <w:rPr>
                <w:rFonts w:ascii="Arial" w:hAnsi="Arial" w:cs="Arial"/>
                <w:b/>
                <w:bCs/>
                <w:i/>
                <w:sz w:val="20"/>
              </w:rPr>
              <w:t xml:space="preserve"> </w:t>
            </w:r>
            <w:r w:rsidRPr="003835D5">
              <w:rPr>
                <w:rFonts w:ascii="Arial" w:hAnsi="Arial" w:cs="Arial"/>
                <w:i/>
                <w:sz w:val="20"/>
              </w:rPr>
              <w:t>How secure you feel in yourself, in physical places, and with those around you.</w:t>
            </w:r>
            <w:r w:rsidRPr="003835D5">
              <w:rPr>
                <w:rFonts w:ascii="Arial" w:hAnsi="Arial" w:cs="Arial"/>
                <w:sz w:val="20"/>
              </w:rPr>
              <w:t xml:space="preserve"> </w:t>
            </w:r>
          </w:p>
          <w:p w14:paraId="2B8C6C06" w14:textId="77777777" w:rsidR="004E723B" w:rsidRDefault="004E723B" w:rsidP="004E723B">
            <w:pPr>
              <w:rPr>
                <w:rFonts w:ascii="Arial" w:hAnsi="Arial" w:cs="Arial"/>
                <w:sz w:val="16"/>
                <w:szCs w:val="16"/>
              </w:rPr>
            </w:pPr>
          </w:p>
          <w:p w14:paraId="5059CE7E" w14:textId="5E883CAC" w:rsidR="004E723B" w:rsidRPr="004E723B" w:rsidRDefault="004E723B" w:rsidP="004E723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</w:tcPr>
          <w:p w14:paraId="2053A446" w14:textId="77777777" w:rsidR="000964AF" w:rsidRPr="009B0030" w:rsidRDefault="000964AF" w:rsidP="004E723B">
            <w:pPr>
              <w:rPr>
                <w:sz w:val="56"/>
              </w:rPr>
            </w:pPr>
          </w:p>
        </w:tc>
      </w:tr>
      <w:tr w:rsidR="000964AF" w14:paraId="50B5D5C1" w14:textId="77777777" w:rsidTr="003835D5">
        <w:trPr>
          <w:trHeight w:val="227"/>
        </w:trPr>
        <w:tc>
          <w:tcPr>
            <w:tcW w:w="3652" w:type="dxa"/>
          </w:tcPr>
          <w:p w14:paraId="0DD921BD" w14:textId="4DC721A9" w:rsidR="003835D5" w:rsidRPr="003835D5" w:rsidRDefault="000964AF" w:rsidP="003835D5">
            <w:pPr>
              <w:rPr>
                <w:sz w:val="20"/>
              </w:rPr>
            </w:pPr>
            <w:r w:rsidRPr="003835D5">
              <w:rPr>
                <w:rFonts w:ascii="Arial" w:hAnsi="Arial" w:cs="Arial"/>
                <w:b/>
                <w:sz w:val="22"/>
                <w:szCs w:val="22"/>
              </w:rPr>
              <w:t>Health</w:t>
            </w:r>
            <w:r w:rsidRPr="007140B0">
              <w:rPr>
                <w:rFonts w:ascii="Arial" w:hAnsi="Arial" w:cs="Arial"/>
                <w:b/>
                <w:szCs w:val="24"/>
              </w:rPr>
              <w:t xml:space="preserve"> </w:t>
            </w:r>
            <w:r w:rsidRPr="003835D5">
              <w:rPr>
                <w:rFonts w:ascii="Arial" w:hAnsi="Arial" w:cs="Arial"/>
                <w:i/>
                <w:sz w:val="20"/>
              </w:rPr>
              <w:t>-</w:t>
            </w:r>
            <w:r w:rsidR="003835D5">
              <w:rPr>
                <w:i/>
                <w:sz w:val="20"/>
              </w:rPr>
              <w:t xml:space="preserve"> </w:t>
            </w:r>
            <w:r w:rsidR="003835D5" w:rsidRPr="003835D5">
              <w:rPr>
                <w:rFonts w:ascii="Arial" w:hAnsi="Arial" w:cs="Arial"/>
                <w:i/>
                <w:sz w:val="20"/>
              </w:rPr>
              <w:t xml:space="preserve">Your </w:t>
            </w:r>
            <w:r w:rsidR="003835D5">
              <w:rPr>
                <w:rFonts w:ascii="Arial" w:hAnsi="Arial" w:cs="Arial"/>
                <w:i/>
                <w:sz w:val="20"/>
              </w:rPr>
              <w:t xml:space="preserve">wellbeing and </w:t>
            </w:r>
            <w:r w:rsidR="003835D5" w:rsidRPr="003835D5">
              <w:rPr>
                <w:rFonts w:ascii="Arial" w:hAnsi="Arial" w:cs="Arial"/>
                <w:i/>
                <w:sz w:val="20"/>
              </w:rPr>
              <w:t>physical health and of those around you</w:t>
            </w:r>
            <w:r w:rsidR="003835D5" w:rsidRPr="003835D5">
              <w:rPr>
                <w:i/>
                <w:sz w:val="20"/>
              </w:rPr>
              <w:t>.</w:t>
            </w:r>
          </w:p>
          <w:p w14:paraId="6AE2397A" w14:textId="6B633851" w:rsidR="004E723B" w:rsidRDefault="004E723B" w:rsidP="004E723B">
            <w:pPr>
              <w:rPr>
                <w:sz w:val="16"/>
                <w:szCs w:val="16"/>
              </w:rPr>
            </w:pPr>
          </w:p>
          <w:p w14:paraId="58747928" w14:textId="77777777" w:rsidR="003835D5" w:rsidRDefault="003835D5" w:rsidP="004E723B">
            <w:pPr>
              <w:rPr>
                <w:sz w:val="16"/>
                <w:szCs w:val="16"/>
              </w:rPr>
            </w:pPr>
          </w:p>
          <w:p w14:paraId="6192C8EB" w14:textId="4518FE57" w:rsidR="004E723B" w:rsidRPr="004E723B" w:rsidRDefault="004E723B" w:rsidP="004E723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14:paraId="5732BE27" w14:textId="77777777" w:rsidR="000964AF" w:rsidRPr="009B0030" w:rsidRDefault="000964AF" w:rsidP="004E723B">
            <w:pPr>
              <w:rPr>
                <w:sz w:val="56"/>
              </w:rPr>
            </w:pPr>
          </w:p>
        </w:tc>
      </w:tr>
      <w:tr w:rsidR="000964AF" w14:paraId="4079C44A" w14:textId="77777777" w:rsidTr="003835D5">
        <w:trPr>
          <w:trHeight w:val="227"/>
        </w:trPr>
        <w:tc>
          <w:tcPr>
            <w:tcW w:w="3652" w:type="dxa"/>
          </w:tcPr>
          <w:p w14:paraId="6CDDD490" w14:textId="693028CE" w:rsidR="000964AF" w:rsidRPr="003835D5" w:rsidRDefault="000964AF" w:rsidP="004E723B">
            <w:pPr>
              <w:rPr>
                <w:rFonts w:ascii="Arial" w:hAnsi="Arial" w:cs="Arial"/>
                <w:i/>
                <w:sz w:val="20"/>
              </w:rPr>
            </w:pPr>
            <w:r w:rsidRPr="00123BA5">
              <w:rPr>
                <w:rFonts w:ascii="Arial" w:hAnsi="Arial" w:cs="Arial"/>
                <w:b/>
                <w:sz w:val="22"/>
                <w:szCs w:val="24"/>
              </w:rPr>
              <w:t xml:space="preserve">Emotions and Behaviours </w:t>
            </w:r>
            <w:r w:rsidRPr="003835D5">
              <w:rPr>
                <w:rFonts w:ascii="Arial" w:hAnsi="Arial" w:cs="Arial"/>
                <w:i/>
                <w:sz w:val="20"/>
              </w:rPr>
              <w:t>-</w:t>
            </w:r>
            <w:r w:rsidRPr="003835D5">
              <w:rPr>
                <w:rFonts w:ascii="Arial" w:hAnsi="Arial" w:cs="Arial"/>
                <w:b/>
                <w:i/>
                <w:sz w:val="20"/>
              </w:rPr>
              <w:t xml:space="preserve"> </w:t>
            </w:r>
            <w:r w:rsidRPr="003835D5">
              <w:rPr>
                <w:rFonts w:ascii="Arial" w:hAnsi="Arial" w:cs="Arial"/>
                <w:i/>
                <w:sz w:val="20"/>
              </w:rPr>
              <w:t>Having the skills to manage your emotions and behaviours as well as feeling positive about the future.</w:t>
            </w:r>
          </w:p>
          <w:p w14:paraId="6AD6230E" w14:textId="03C3F06A" w:rsidR="004E723B" w:rsidRPr="004E723B" w:rsidRDefault="004E723B" w:rsidP="004E723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14:paraId="340BB70A" w14:textId="77777777" w:rsidR="000964AF" w:rsidRPr="009B0030" w:rsidRDefault="000964AF" w:rsidP="004E723B">
            <w:pPr>
              <w:rPr>
                <w:sz w:val="56"/>
              </w:rPr>
            </w:pPr>
          </w:p>
        </w:tc>
      </w:tr>
      <w:tr w:rsidR="000964AF" w14:paraId="49E43E2A" w14:textId="77777777" w:rsidTr="003835D5">
        <w:trPr>
          <w:trHeight w:val="227"/>
        </w:trPr>
        <w:tc>
          <w:tcPr>
            <w:tcW w:w="3652" w:type="dxa"/>
          </w:tcPr>
          <w:p w14:paraId="161CA8D3" w14:textId="53204C7E" w:rsidR="000964AF" w:rsidRPr="003835D5" w:rsidRDefault="000964AF" w:rsidP="004E723B">
            <w:pPr>
              <w:rPr>
                <w:rFonts w:ascii="Arial" w:hAnsi="Arial" w:cs="Arial"/>
                <w:sz w:val="20"/>
              </w:rPr>
            </w:pPr>
            <w:r w:rsidRPr="007140B0"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  <w:t xml:space="preserve">Education </w:t>
            </w:r>
            <w:r w:rsidRPr="003835D5">
              <w:rPr>
                <w:rFonts w:ascii="Arial" w:eastAsiaTheme="minorHAnsi" w:hAnsi="Arial" w:cs="Arial"/>
                <w:bCs/>
                <w:i/>
                <w:sz w:val="20"/>
                <w:lang w:eastAsia="en-US"/>
              </w:rPr>
              <w:t>-</w:t>
            </w:r>
            <w:r w:rsidRPr="003835D5">
              <w:rPr>
                <w:rFonts w:ascii="Arial" w:eastAsiaTheme="minorHAnsi" w:hAnsi="Arial" w:cs="Arial"/>
                <w:b/>
                <w:bCs/>
                <w:i/>
                <w:sz w:val="20"/>
                <w:lang w:eastAsia="en-US"/>
              </w:rPr>
              <w:t xml:space="preserve"> </w:t>
            </w:r>
            <w:r w:rsidRPr="003835D5">
              <w:rPr>
                <w:rFonts w:ascii="Arial" w:eastAsiaTheme="minorHAnsi" w:hAnsi="Arial" w:cs="Arial"/>
                <w:i/>
                <w:sz w:val="20"/>
                <w:lang w:eastAsia="en-US"/>
              </w:rPr>
              <w:t>Your learning, trying new things</w:t>
            </w:r>
            <w:r w:rsidR="003835D5">
              <w:rPr>
                <w:rFonts w:ascii="Arial" w:eastAsiaTheme="minorHAnsi" w:hAnsi="Arial" w:cs="Arial"/>
                <w:i/>
                <w:sz w:val="20"/>
                <w:lang w:eastAsia="en-US"/>
              </w:rPr>
              <w:t>,</w:t>
            </w:r>
            <w:r w:rsidRPr="003835D5">
              <w:rPr>
                <w:rFonts w:ascii="Arial" w:eastAsiaTheme="minorHAnsi" w:hAnsi="Arial" w:cs="Arial"/>
                <w:i/>
                <w:sz w:val="20"/>
                <w:lang w:eastAsia="en-US"/>
              </w:rPr>
              <w:t xml:space="preserve"> and the support from others to help with these.</w:t>
            </w:r>
            <w:r w:rsidRPr="003835D5">
              <w:rPr>
                <w:rFonts w:ascii="Arial" w:hAnsi="Arial" w:cs="Arial"/>
                <w:sz w:val="20"/>
              </w:rPr>
              <w:t xml:space="preserve"> </w:t>
            </w:r>
          </w:p>
          <w:p w14:paraId="03590BBD" w14:textId="77777777" w:rsidR="004E723B" w:rsidRDefault="004E723B" w:rsidP="004E723B">
            <w:pPr>
              <w:rPr>
                <w:sz w:val="16"/>
                <w:szCs w:val="16"/>
              </w:rPr>
            </w:pPr>
          </w:p>
          <w:p w14:paraId="1A6C1391" w14:textId="5FBA2638" w:rsidR="004E723B" w:rsidRPr="004E723B" w:rsidRDefault="004E723B" w:rsidP="004E723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14:paraId="3F375C7F" w14:textId="77777777" w:rsidR="000964AF" w:rsidRPr="009B0030" w:rsidRDefault="000964AF" w:rsidP="004E723B">
            <w:pPr>
              <w:rPr>
                <w:sz w:val="56"/>
              </w:rPr>
            </w:pPr>
          </w:p>
        </w:tc>
      </w:tr>
      <w:tr w:rsidR="000964AF" w14:paraId="04C60AF2" w14:textId="77777777" w:rsidTr="003835D5">
        <w:trPr>
          <w:trHeight w:val="227"/>
        </w:trPr>
        <w:tc>
          <w:tcPr>
            <w:tcW w:w="3652" w:type="dxa"/>
          </w:tcPr>
          <w:p w14:paraId="378023F9" w14:textId="19236E65" w:rsidR="000964AF" w:rsidRPr="003835D5" w:rsidRDefault="000964AF" w:rsidP="004E723B">
            <w:pPr>
              <w:rPr>
                <w:rFonts w:ascii="Arial" w:hAnsi="Arial" w:cs="Arial"/>
                <w:i/>
                <w:sz w:val="20"/>
              </w:rPr>
            </w:pPr>
            <w:r w:rsidRPr="007140B0">
              <w:rPr>
                <w:rFonts w:ascii="Arial" w:hAnsi="Arial" w:cs="Arial"/>
                <w:b/>
                <w:bCs/>
                <w:sz w:val="22"/>
                <w:szCs w:val="22"/>
              </w:rPr>
              <w:t>Friendships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3835D5">
              <w:rPr>
                <w:rFonts w:ascii="Arial" w:hAnsi="Arial" w:cs="Arial"/>
                <w:bCs/>
                <w:i/>
                <w:sz w:val="20"/>
              </w:rPr>
              <w:t>-</w:t>
            </w:r>
            <w:r w:rsidRPr="003835D5">
              <w:rPr>
                <w:rFonts w:ascii="Arial" w:hAnsi="Arial" w:cs="Arial"/>
                <w:b/>
                <w:bCs/>
                <w:i/>
                <w:sz w:val="20"/>
              </w:rPr>
              <w:t xml:space="preserve"> </w:t>
            </w:r>
            <w:r w:rsidRPr="003835D5">
              <w:rPr>
                <w:rFonts w:ascii="Arial" w:hAnsi="Arial" w:cs="Arial"/>
                <w:bCs/>
                <w:i/>
                <w:sz w:val="20"/>
              </w:rPr>
              <w:t>The importance of h</w:t>
            </w:r>
            <w:r w:rsidRPr="003835D5">
              <w:rPr>
                <w:rFonts w:ascii="Arial" w:hAnsi="Arial" w:cs="Arial"/>
                <w:i/>
                <w:sz w:val="20"/>
              </w:rPr>
              <w:t>aving friends, positive peers</w:t>
            </w:r>
            <w:r w:rsidR="003835D5">
              <w:rPr>
                <w:rFonts w:ascii="Arial" w:hAnsi="Arial" w:cs="Arial"/>
                <w:i/>
                <w:sz w:val="20"/>
              </w:rPr>
              <w:t>,</w:t>
            </w:r>
            <w:r w:rsidRPr="003835D5">
              <w:rPr>
                <w:rFonts w:ascii="Arial" w:hAnsi="Arial" w:cs="Arial"/>
                <w:i/>
                <w:sz w:val="20"/>
              </w:rPr>
              <w:t xml:space="preserve"> and being a good friend.</w:t>
            </w:r>
          </w:p>
          <w:p w14:paraId="2128556F" w14:textId="77777777" w:rsidR="004E723B" w:rsidRDefault="004E723B" w:rsidP="004E723B">
            <w:pPr>
              <w:rPr>
                <w:sz w:val="16"/>
                <w:szCs w:val="16"/>
              </w:rPr>
            </w:pPr>
          </w:p>
          <w:p w14:paraId="1324113C" w14:textId="0A23F987" w:rsidR="004E723B" w:rsidRPr="004E723B" w:rsidRDefault="004E723B" w:rsidP="004E723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14:paraId="69B5F6B2" w14:textId="77777777" w:rsidR="000964AF" w:rsidRPr="009B0030" w:rsidRDefault="000964AF" w:rsidP="004E723B">
            <w:pPr>
              <w:rPr>
                <w:sz w:val="56"/>
              </w:rPr>
            </w:pPr>
          </w:p>
        </w:tc>
      </w:tr>
      <w:tr w:rsidR="000964AF" w14:paraId="06CF3225" w14:textId="77777777" w:rsidTr="003835D5">
        <w:trPr>
          <w:trHeight w:val="77"/>
        </w:trPr>
        <w:tc>
          <w:tcPr>
            <w:tcW w:w="3652" w:type="dxa"/>
          </w:tcPr>
          <w:p w14:paraId="043BAD88" w14:textId="77777777" w:rsidR="000964AF" w:rsidRPr="007D05A1" w:rsidRDefault="000964AF" w:rsidP="004E723B">
            <w:pPr>
              <w:rPr>
                <w:rFonts w:ascii="Arial" w:hAnsi="Arial" w:cs="Arial"/>
                <w:i/>
                <w:sz w:val="20"/>
              </w:rPr>
            </w:pPr>
            <w:r w:rsidRPr="007140B0">
              <w:rPr>
                <w:rFonts w:ascii="Arial" w:hAnsi="Arial" w:cs="Arial"/>
                <w:b/>
                <w:bCs/>
                <w:sz w:val="22"/>
                <w:szCs w:val="22"/>
              </w:rPr>
              <w:t>Talents and Interests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123BA5">
              <w:rPr>
                <w:rFonts w:ascii="Arial" w:hAnsi="Arial" w:cs="Arial"/>
                <w:bCs/>
                <w:i/>
                <w:sz w:val="20"/>
              </w:rPr>
              <w:t>-</w:t>
            </w:r>
            <w:r w:rsidRPr="00123BA5">
              <w:rPr>
                <w:rFonts w:ascii="Arial" w:hAnsi="Arial" w:cs="Arial"/>
                <w:b/>
                <w:bCs/>
                <w:i/>
                <w:sz w:val="20"/>
              </w:rPr>
              <w:t xml:space="preserve"> </w:t>
            </w:r>
            <w:r w:rsidRPr="00123BA5">
              <w:rPr>
                <w:rFonts w:ascii="Arial" w:hAnsi="Arial" w:cs="Arial"/>
                <w:bCs/>
                <w:i/>
                <w:sz w:val="20"/>
              </w:rPr>
              <w:t xml:space="preserve">Being able to access </w:t>
            </w:r>
            <w:r w:rsidRPr="00123BA5">
              <w:rPr>
                <w:rFonts w:ascii="Arial" w:hAnsi="Arial" w:cs="Arial"/>
                <w:i/>
                <w:sz w:val="20"/>
              </w:rPr>
              <w:t>activities you enjoy, are good at, or want to do.</w:t>
            </w:r>
          </w:p>
          <w:p w14:paraId="0D891DDC" w14:textId="77777777" w:rsidR="004E723B" w:rsidRDefault="004E723B" w:rsidP="004E723B">
            <w:pPr>
              <w:rPr>
                <w:sz w:val="16"/>
                <w:szCs w:val="16"/>
              </w:rPr>
            </w:pPr>
          </w:p>
          <w:p w14:paraId="3C9E9831" w14:textId="23624F4E" w:rsidR="004E723B" w:rsidRPr="004E723B" w:rsidRDefault="004E723B" w:rsidP="004E723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14:paraId="2B416512" w14:textId="77777777" w:rsidR="000964AF" w:rsidRPr="009B0030" w:rsidRDefault="000964AF" w:rsidP="004E723B">
            <w:pPr>
              <w:rPr>
                <w:sz w:val="56"/>
              </w:rPr>
            </w:pPr>
          </w:p>
        </w:tc>
      </w:tr>
    </w:tbl>
    <w:p w14:paraId="55C3574F" w14:textId="535E7FC2" w:rsidR="005E7836" w:rsidRDefault="005E7836" w:rsidP="00270AD1">
      <w:pPr>
        <w:tabs>
          <w:tab w:val="left" w:pos="6195"/>
        </w:tabs>
      </w:pPr>
    </w:p>
    <w:p w14:paraId="41F94F6F" w14:textId="510A0507" w:rsidR="00C3195A" w:rsidRDefault="000D00D7">
      <w:r w:rsidRPr="000D00D7">
        <w:rPr>
          <w:noProof/>
        </w:rPr>
        <w:drawing>
          <wp:inline distT="0" distB="0" distL="0" distR="0" wp14:anchorId="086FB8BC" wp14:editId="71D048DD">
            <wp:extent cx="4514344" cy="4637463"/>
            <wp:effectExtent l="0" t="0" r="635" b="0"/>
            <wp:docPr id="34" name="Picture 33">
              <a:extLst xmlns:a="http://schemas.openxmlformats.org/drawingml/2006/main">
                <a:ext uri="{FF2B5EF4-FFF2-40B4-BE49-F238E27FC236}">
                  <a16:creationId xmlns:a16="http://schemas.microsoft.com/office/drawing/2014/main" id="{374F961A-700B-4783-A6F0-8682C1457F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>
                      <a:extLst>
                        <a:ext uri="{FF2B5EF4-FFF2-40B4-BE49-F238E27FC236}">
                          <a16:creationId xmlns:a16="http://schemas.microsoft.com/office/drawing/2014/main" id="{374F961A-700B-4783-A6F0-8682C1457F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" t="5163" r="1167" b="2700"/>
                    <a:stretch/>
                  </pic:blipFill>
                  <pic:spPr bwMode="auto">
                    <a:xfrm>
                      <a:off x="0" y="0"/>
                      <a:ext cx="4526460" cy="464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14693815" w14:textId="3AC1FEC2" w:rsidR="00C3195A" w:rsidRDefault="00C3195A"/>
    <w:p w14:paraId="2399408B" w14:textId="60CF1857" w:rsidR="00C3195A" w:rsidRDefault="00C3195A"/>
    <w:p w14:paraId="11432C9D" w14:textId="32F862AE" w:rsidR="00B54B66" w:rsidRDefault="00B54B66"/>
    <w:p w14:paraId="39E0BBD7" w14:textId="498BE0EA" w:rsidR="00B54B66" w:rsidRPr="00B54B66" w:rsidRDefault="00B54B66">
      <w:pPr>
        <w:rPr>
          <w:sz w:val="16"/>
          <w:szCs w:val="16"/>
        </w:rPr>
      </w:pPr>
    </w:p>
    <w:p w14:paraId="7D92EE22" w14:textId="47DE42A4" w:rsidR="009646A7" w:rsidRDefault="009646A7"/>
    <w:p w14:paraId="08C6960D" w14:textId="610F95D8" w:rsidR="009646A7" w:rsidRDefault="009646A7"/>
    <w:tbl>
      <w:tblPr>
        <w:tblStyle w:val="TableGrid"/>
        <w:tblpPr w:leftFromText="180" w:rightFromText="180" w:vertAnchor="text" w:horzAnchor="page" w:tblpX="1063" w:tblpY="129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1843"/>
        <w:gridCol w:w="1843"/>
      </w:tblGrid>
      <w:tr w:rsidR="00123BA5" w:rsidRPr="00C3195A" w14:paraId="0E08560C" w14:textId="77777777" w:rsidTr="00123BA5">
        <w:tc>
          <w:tcPr>
            <w:tcW w:w="5353" w:type="dxa"/>
          </w:tcPr>
          <w:p w14:paraId="03A20AC5" w14:textId="77777777" w:rsidR="00123BA5" w:rsidRPr="00123BA5" w:rsidRDefault="00123BA5" w:rsidP="00123BA5">
            <w:pPr>
              <w:rPr>
                <w:rFonts w:ascii="Arial" w:hAnsi="Arial" w:cs="Arial"/>
                <w:b/>
                <w:szCs w:val="24"/>
              </w:rPr>
            </w:pPr>
            <w:r w:rsidRPr="00123BA5">
              <w:rPr>
                <w:rFonts w:ascii="Arial" w:hAnsi="Arial" w:cs="Arial"/>
                <w:b/>
                <w:szCs w:val="24"/>
              </w:rPr>
              <w:t>Support discussed (where available)</w:t>
            </w:r>
          </w:p>
        </w:tc>
        <w:tc>
          <w:tcPr>
            <w:tcW w:w="1843" w:type="dxa"/>
          </w:tcPr>
          <w:p w14:paraId="7A83DEC9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123BA5">
              <w:rPr>
                <w:rFonts w:ascii="Arial" w:hAnsi="Arial" w:cs="Arial"/>
                <w:b/>
                <w:szCs w:val="24"/>
              </w:rPr>
              <w:t>Offered</w:t>
            </w:r>
          </w:p>
        </w:tc>
        <w:tc>
          <w:tcPr>
            <w:tcW w:w="1843" w:type="dxa"/>
          </w:tcPr>
          <w:p w14:paraId="3006C034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123BA5">
              <w:rPr>
                <w:rFonts w:ascii="Arial" w:hAnsi="Arial" w:cs="Arial"/>
                <w:b/>
                <w:szCs w:val="24"/>
              </w:rPr>
              <w:t>Interested</w:t>
            </w:r>
          </w:p>
        </w:tc>
      </w:tr>
      <w:tr w:rsidR="00123BA5" w:rsidRPr="00C3195A" w14:paraId="5F73C3FD" w14:textId="77777777" w:rsidTr="00123BA5">
        <w:trPr>
          <w:trHeight w:val="397"/>
        </w:trPr>
        <w:tc>
          <w:tcPr>
            <w:tcW w:w="5353" w:type="dxa"/>
          </w:tcPr>
          <w:p w14:paraId="70D9C4F3" w14:textId="77777777" w:rsidR="00123BA5" w:rsidRPr="00123BA5" w:rsidRDefault="00123BA5" w:rsidP="00123BA5">
            <w:pPr>
              <w:rPr>
                <w:rFonts w:ascii="Arial" w:hAnsi="Arial" w:cs="Arial"/>
                <w:szCs w:val="24"/>
              </w:rPr>
            </w:pPr>
            <w:r w:rsidRPr="00123BA5">
              <w:rPr>
                <w:rFonts w:ascii="Arial" w:hAnsi="Arial" w:cs="Arial"/>
                <w:szCs w:val="24"/>
              </w:rPr>
              <w:t>Safe space</w:t>
            </w:r>
          </w:p>
        </w:tc>
        <w:tc>
          <w:tcPr>
            <w:tcW w:w="1843" w:type="dxa"/>
          </w:tcPr>
          <w:p w14:paraId="6D65A020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6EBCE395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123BA5" w:rsidRPr="00C3195A" w14:paraId="2B866036" w14:textId="77777777" w:rsidTr="00123BA5">
        <w:trPr>
          <w:trHeight w:val="397"/>
        </w:trPr>
        <w:tc>
          <w:tcPr>
            <w:tcW w:w="5353" w:type="dxa"/>
          </w:tcPr>
          <w:p w14:paraId="77329A4C" w14:textId="77777777" w:rsidR="00123BA5" w:rsidRPr="00123BA5" w:rsidRDefault="00123BA5" w:rsidP="00123BA5">
            <w:pPr>
              <w:rPr>
                <w:rFonts w:ascii="Arial" w:hAnsi="Arial" w:cs="Arial"/>
                <w:szCs w:val="24"/>
              </w:rPr>
            </w:pPr>
            <w:r w:rsidRPr="00123BA5">
              <w:rPr>
                <w:rFonts w:ascii="Arial" w:hAnsi="Arial" w:cs="Arial"/>
                <w:szCs w:val="24"/>
              </w:rPr>
              <w:t>Peer mentor</w:t>
            </w:r>
          </w:p>
        </w:tc>
        <w:tc>
          <w:tcPr>
            <w:tcW w:w="1843" w:type="dxa"/>
          </w:tcPr>
          <w:p w14:paraId="6B564A32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68695247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123BA5" w:rsidRPr="00C3195A" w14:paraId="231AE8FD" w14:textId="77777777" w:rsidTr="00123BA5">
        <w:trPr>
          <w:trHeight w:val="397"/>
        </w:trPr>
        <w:tc>
          <w:tcPr>
            <w:tcW w:w="5353" w:type="dxa"/>
          </w:tcPr>
          <w:p w14:paraId="5D25B91A" w14:textId="77777777" w:rsidR="00123BA5" w:rsidRPr="00123BA5" w:rsidRDefault="00123BA5" w:rsidP="00123BA5">
            <w:pPr>
              <w:rPr>
                <w:rFonts w:ascii="Arial" w:hAnsi="Arial" w:cs="Arial"/>
                <w:szCs w:val="24"/>
              </w:rPr>
            </w:pPr>
            <w:r w:rsidRPr="00123BA5">
              <w:rPr>
                <w:rFonts w:ascii="Arial" w:hAnsi="Arial" w:cs="Arial"/>
                <w:szCs w:val="24"/>
              </w:rPr>
              <w:t>Online support &amp; counselling</w:t>
            </w:r>
          </w:p>
        </w:tc>
        <w:tc>
          <w:tcPr>
            <w:tcW w:w="1843" w:type="dxa"/>
          </w:tcPr>
          <w:p w14:paraId="0B3B1136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740FF445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123BA5" w:rsidRPr="00C3195A" w14:paraId="59933F32" w14:textId="77777777" w:rsidTr="00123BA5">
        <w:trPr>
          <w:trHeight w:val="397"/>
        </w:trPr>
        <w:tc>
          <w:tcPr>
            <w:tcW w:w="5353" w:type="dxa"/>
          </w:tcPr>
          <w:p w14:paraId="5A68F75E" w14:textId="77777777" w:rsidR="00123BA5" w:rsidRPr="00123BA5" w:rsidRDefault="00123BA5" w:rsidP="00123BA5">
            <w:pPr>
              <w:rPr>
                <w:rFonts w:ascii="Arial" w:hAnsi="Arial" w:cs="Arial"/>
                <w:szCs w:val="24"/>
              </w:rPr>
            </w:pPr>
            <w:r w:rsidRPr="00123BA5">
              <w:rPr>
                <w:rFonts w:ascii="Arial" w:hAnsi="Arial" w:cs="Arial"/>
                <w:szCs w:val="24"/>
              </w:rPr>
              <w:t>Volunteer mentor</w:t>
            </w:r>
          </w:p>
        </w:tc>
        <w:tc>
          <w:tcPr>
            <w:tcW w:w="1843" w:type="dxa"/>
          </w:tcPr>
          <w:p w14:paraId="07E6B99A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396B045D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123BA5" w:rsidRPr="00C3195A" w14:paraId="0E86B492" w14:textId="77777777" w:rsidTr="00123BA5">
        <w:trPr>
          <w:trHeight w:val="397"/>
        </w:trPr>
        <w:tc>
          <w:tcPr>
            <w:tcW w:w="5353" w:type="dxa"/>
          </w:tcPr>
          <w:p w14:paraId="00EC5216" w14:textId="77777777" w:rsidR="00123BA5" w:rsidRPr="00123BA5" w:rsidRDefault="00123BA5" w:rsidP="00123BA5">
            <w:pPr>
              <w:rPr>
                <w:rFonts w:ascii="Arial" w:hAnsi="Arial" w:cs="Arial"/>
                <w:szCs w:val="24"/>
              </w:rPr>
            </w:pPr>
            <w:r w:rsidRPr="00123BA5">
              <w:rPr>
                <w:rFonts w:ascii="Arial" w:hAnsi="Arial" w:cs="Arial"/>
                <w:szCs w:val="24"/>
              </w:rPr>
              <w:t>Intensive mentor</w:t>
            </w:r>
          </w:p>
        </w:tc>
        <w:tc>
          <w:tcPr>
            <w:tcW w:w="1843" w:type="dxa"/>
          </w:tcPr>
          <w:p w14:paraId="0515BF35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2E5503FC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123BA5" w:rsidRPr="00C3195A" w14:paraId="5C49B682" w14:textId="77777777" w:rsidTr="00123BA5">
        <w:trPr>
          <w:trHeight w:val="397"/>
        </w:trPr>
        <w:tc>
          <w:tcPr>
            <w:tcW w:w="5353" w:type="dxa"/>
          </w:tcPr>
          <w:p w14:paraId="60CA0D4E" w14:textId="77777777" w:rsidR="00123BA5" w:rsidRPr="00123BA5" w:rsidRDefault="00123BA5" w:rsidP="00123BA5">
            <w:pPr>
              <w:rPr>
                <w:rFonts w:ascii="Arial" w:hAnsi="Arial" w:cs="Arial"/>
                <w:szCs w:val="24"/>
              </w:rPr>
            </w:pPr>
            <w:r w:rsidRPr="00123BA5">
              <w:rPr>
                <w:rFonts w:ascii="Arial" w:hAnsi="Arial" w:cs="Arial"/>
                <w:szCs w:val="24"/>
              </w:rPr>
              <w:t>Talents &amp; interests grant</w:t>
            </w:r>
          </w:p>
        </w:tc>
        <w:tc>
          <w:tcPr>
            <w:tcW w:w="1843" w:type="dxa"/>
          </w:tcPr>
          <w:p w14:paraId="426D5DBD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78B1E922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123BA5" w:rsidRPr="00C3195A" w14:paraId="00C96D39" w14:textId="77777777" w:rsidTr="00123BA5">
        <w:trPr>
          <w:trHeight w:val="397"/>
        </w:trPr>
        <w:tc>
          <w:tcPr>
            <w:tcW w:w="5353" w:type="dxa"/>
          </w:tcPr>
          <w:p w14:paraId="12EB8E7E" w14:textId="77777777" w:rsidR="00123BA5" w:rsidRPr="00123BA5" w:rsidRDefault="00123BA5" w:rsidP="00123BA5">
            <w:pPr>
              <w:rPr>
                <w:rFonts w:ascii="Arial" w:hAnsi="Arial" w:cs="Arial"/>
                <w:szCs w:val="24"/>
              </w:rPr>
            </w:pPr>
            <w:r w:rsidRPr="00123BA5">
              <w:rPr>
                <w:rFonts w:ascii="Arial" w:hAnsi="Arial" w:cs="Arial"/>
                <w:szCs w:val="24"/>
              </w:rPr>
              <w:t>Family group work (transition)</w:t>
            </w:r>
          </w:p>
        </w:tc>
        <w:tc>
          <w:tcPr>
            <w:tcW w:w="1843" w:type="dxa"/>
          </w:tcPr>
          <w:p w14:paraId="71C63583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5BFFD634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123BA5" w:rsidRPr="00C3195A" w14:paraId="3BF91C0C" w14:textId="77777777" w:rsidTr="00123BA5">
        <w:trPr>
          <w:trHeight w:val="397"/>
        </w:trPr>
        <w:tc>
          <w:tcPr>
            <w:tcW w:w="5353" w:type="dxa"/>
          </w:tcPr>
          <w:p w14:paraId="4A6FDF80" w14:textId="77777777" w:rsidR="00123BA5" w:rsidRDefault="00123BA5" w:rsidP="00123BA5">
            <w:pPr>
              <w:rPr>
                <w:rFonts w:ascii="Arial" w:hAnsi="Arial" w:cs="Arial"/>
                <w:szCs w:val="24"/>
              </w:rPr>
            </w:pPr>
            <w:r w:rsidRPr="00123BA5">
              <w:rPr>
                <w:rFonts w:ascii="Arial" w:hAnsi="Arial" w:cs="Arial"/>
                <w:szCs w:val="24"/>
              </w:rPr>
              <w:t>All other services or support discussed:</w:t>
            </w:r>
          </w:p>
          <w:p w14:paraId="40DE0964" w14:textId="77777777" w:rsidR="00123BA5" w:rsidRDefault="00123BA5" w:rsidP="00123BA5">
            <w:pPr>
              <w:rPr>
                <w:rFonts w:ascii="Arial" w:hAnsi="Arial" w:cs="Arial"/>
                <w:szCs w:val="24"/>
              </w:rPr>
            </w:pPr>
          </w:p>
          <w:p w14:paraId="211B291B" w14:textId="77777777" w:rsidR="00123BA5" w:rsidRDefault="00123BA5" w:rsidP="00123BA5">
            <w:pPr>
              <w:rPr>
                <w:rFonts w:ascii="Arial" w:hAnsi="Arial" w:cs="Arial"/>
                <w:szCs w:val="24"/>
              </w:rPr>
            </w:pPr>
          </w:p>
          <w:p w14:paraId="2A04BA3D" w14:textId="77777777" w:rsidR="00123BA5" w:rsidRDefault="00123BA5" w:rsidP="00123BA5">
            <w:pPr>
              <w:rPr>
                <w:rFonts w:ascii="Arial" w:hAnsi="Arial" w:cs="Arial"/>
                <w:szCs w:val="24"/>
              </w:rPr>
            </w:pPr>
          </w:p>
          <w:p w14:paraId="1269904D" w14:textId="77777777" w:rsidR="00123BA5" w:rsidRDefault="00123BA5" w:rsidP="00123BA5">
            <w:pPr>
              <w:rPr>
                <w:rFonts w:ascii="Arial" w:hAnsi="Arial" w:cs="Arial"/>
                <w:szCs w:val="24"/>
              </w:rPr>
            </w:pPr>
          </w:p>
          <w:p w14:paraId="76D1A127" w14:textId="77777777" w:rsidR="00123BA5" w:rsidRPr="00123BA5" w:rsidRDefault="00123BA5" w:rsidP="00123BA5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6320446F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67EE4C7C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14:paraId="45772266" w14:textId="7517B1FF" w:rsidR="009646A7" w:rsidRDefault="009646A7"/>
    <w:p w14:paraId="47D1CFAB" w14:textId="5718B726" w:rsidR="000964AF" w:rsidRDefault="000964AF"/>
    <w:p w14:paraId="6A371973" w14:textId="12F43070" w:rsidR="000964AF" w:rsidRDefault="000964AF"/>
    <w:p w14:paraId="281567FC" w14:textId="59EA2072" w:rsidR="000964AF" w:rsidRDefault="000964AF"/>
    <w:p w14:paraId="19C04807" w14:textId="5EB05D9B" w:rsidR="000964AF" w:rsidRDefault="000964AF"/>
    <w:p w14:paraId="00093F23" w14:textId="6A32E2B7" w:rsidR="000964AF" w:rsidRDefault="000964AF"/>
    <w:p w14:paraId="75A6B1D8" w14:textId="1701974B" w:rsidR="000964AF" w:rsidRDefault="000964AF"/>
    <w:p w14:paraId="3315DA69" w14:textId="785F9686" w:rsidR="000964AF" w:rsidRDefault="000964AF"/>
    <w:p w14:paraId="5DAA2520" w14:textId="22777625" w:rsidR="000964AF" w:rsidRDefault="000964AF"/>
    <w:p w14:paraId="2C2539AB" w14:textId="42CDE60E" w:rsidR="009646A7" w:rsidRDefault="009646A7"/>
    <w:p w14:paraId="2B222AC4" w14:textId="502A30B7" w:rsidR="009646A7" w:rsidRDefault="009646A7"/>
    <w:p w14:paraId="58CF6C48" w14:textId="7B8BAC95" w:rsidR="009646A7" w:rsidRDefault="009646A7"/>
    <w:p w14:paraId="2879E026" w14:textId="7BFE8ABD" w:rsidR="008B4005" w:rsidRDefault="008B4005"/>
    <w:p w14:paraId="1838BCFB" w14:textId="3D350631" w:rsidR="008B4005" w:rsidRPr="008B4005" w:rsidRDefault="008B4005" w:rsidP="008B4005"/>
    <w:p w14:paraId="20F801CF" w14:textId="515B64E2" w:rsidR="008B4005" w:rsidRDefault="008B4005" w:rsidP="008B4005"/>
    <w:p w14:paraId="051A075B" w14:textId="77777777" w:rsidR="00123BA5" w:rsidRDefault="00123BA5" w:rsidP="008B4005"/>
    <w:p w14:paraId="4DA6BB3A" w14:textId="77777777" w:rsidR="00123BA5" w:rsidRDefault="00123BA5" w:rsidP="008B4005"/>
    <w:p w14:paraId="394013C6" w14:textId="77777777" w:rsidR="00123BA5" w:rsidRDefault="00123BA5" w:rsidP="008B4005"/>
    <w:p w14:paraId="37DBB14D" w14:textId="77777777" w:rsidR="00123BA5" w:rsidRDefault="00123BA5" w:rsidP="008B4005"/>
    <w:p w14:paraId="3A3A081F" w14:textId="6A436DE4" w:rsidR="000964AF" w:rsidRDefault="00123BA5" w:rsidP="008B4005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75925C1" wp14:editId="58CDC2DE">
                <wp:simplePos x="0" y="0"/>
                <wp:positionH relativeFrom="column">
                  <wp:posOffset>142875</wp:posOffset>
                </wp:positionH>
                <wp:positionV relativeFrom="paragraph">
                  <wp:posOffset>144780</wp:posOffset>
                </wp:positionV>
                <wp:extent cx="7772400" cy="1581150"/>
                <wp:effectExtent l="0" t="0" r="19050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9A445" w14:textId="568008A8" w:rsidR="00B709E2" w:rsidRPr="00123BA5" w:rsidRDefault="00B709E2" w:rsidP="00B709E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23BA5">
                              <w:rPr>
                                <w:rFonts w:ascii="Arial" w:hAnsi="Arial" w:cs="Arial"/>
                                <w:b/>
                              </w:rPr>
                              <w:t>To be read and completed by young person:</w:t>
                            </w:r>
                          </w:p>
                          <w:p w14:paraId="08D8F638" w14:textId="77777777" w:rsidR="00123BA5" w:rsidRPr="00123BA5" w:rsidRDefault="00123BA5" w:rsidP="00B709E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BAFCE0B" w14:textId="3F3D3020" w:rsidR="00B709E2" w:rsidRPr="00123BA5" w:rsidRDefault="00B709E2" w:rsidP="00B709E2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123BA5">
                              <w:rPr>
                                <w:rFonts w:ascii="Arial" w:hAnsi="Arial" w:cs="Arial"/>
                                <w:i/>
                              </w:rPr>
                              <w:t xml:space="preserve">I give my consent for </w:t>
                            </w:r>
                            <w:r w:rsidR="00CD0948">
                              <w:rPr>
                                <w:rFonts w:ascii="Arial" w:hAnsi="Arial" w:cs="Arial"/>
                                <w:i/>
                              </w:rPr>
                              <w:t>this tool</w:t>
                            </w:r>
                            <w:r w:rsidRPr="00123BA5">
                              <w:rPr>
                                <w:rFonts w:ascii="Arial" w:hAnsi="Arial" w:cs="Arial"/>
                                <w:i/>
                              </w:rPr>
                              <w:t xml:space="preserve"> to be seen by HeadStart Kent and any delivery partners who support me.</w:t>
                            </w:r>
                          </w:p>
                          <w:p w14:paraId="22807A2D" w14:textId="77777777" w:rsidR="00B709E2" w:rsidRPr="00123BA5" w:rsidRDefault="00B709E2" w:rsidP="00B709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5DBE5B1" w14:textId="485E72A2" w:rsidR="00B709E2" w:rsidRPr="00123BA5" w:rsidRDefault="00B709E2" w:rsidP="00B709E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23BA5">
                              <w:rPr>
                                <w:rFonts w:ascii="Arial" w:hAnsi="Arial" w:cs="Arial"/>
                              </w:rPr>
                              <w:t>Signed: ....................................................................</w:t>
                            </w:r>
                          </w:p>
                          <w:p w14:paraId="6A609F25" w14:textId="77777777" w:rsidR="00123BA5" w:rsidRPr="00123BA5" w:rsidRDefault="00123BA5" w:rsidP="00B709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0078CDE" w14:textId="77777777" w:rsidR="00B709E2" w:rsidRPr="00123BA5" w:rsidRDefault="00B709E2" w:rsidP="00B709E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23BA5">
                              <w:rPr>
                                <w:rFonts w:ascii="Arial" w:hAnsi="Arial" w:cs="Arial"/>
                              </w:rPr>
                              <w:t>Date: 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925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25pt;margin-top:11.4pt;width:612pt;height:124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">
                <v:textbox>
                  <w:txbxContent>
                    <w:p w14:paraId="3DC9A445" w14:textId="568008A8" w:rsidR="00B709E2" w:rsidRPr="00123BA5" w:rsidRDefault="00B709E2" w:rsidP="00B709E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23BA5">
                        <w:rPr>
                          <w:rFonts w:ascii="Arial" w:hAnsi="Arial" w:cs="Arial"/>
                          <w:b/>
                        </w:rPr>
                        <w:t>To be read and completed by young person:</w:t>
                      </w:r>
                    </w:p>
                    <w:p w14:paraId="08D8F638" w14:textId="77777777" w:rsidR="00123BA5" w:rsidRPr="00123BA5" w:rsidRDefault="00123BA5" w:rsidP="00B709E2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BAFCE0B" w14:textId="3F3D3020" w:rsidR="00B709E2" w:rsidRPr="00123BA5" w:rsidRDefault="00B709E2" w:rsidP="00B709E2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123BA5">
                        <w:rPr>
                          <w:rFonts w:ascii="Arial" w:hAnsi="Arial" w:cs="Arial"/>
                          <w:i/>
                        </w:rPr>
                        <w:t xml:space="preserve">I give my consent for </w:t>
                      </w:r>
                      <w:r w:rsidR="00CD0948">
                        <w:rPr>
                          <w:rFonts w:ascii="Arial" w:hAnsi="Arial" w:cs="Arial"/>
                          <w:i/>
                        </w:rPr>
                        <w:t>this tool</w:t>
                      </w:r>
                      <w:r w:rsidRPr="00123BA5">
                        <w:rPr>
                          <w:rFonts w:ascii="Arial" w:hAnsi="Arial" w:cs="Arial"/>
                          <w:i/>
                        </w:rPr>
                        <w:t xml:space="preserve"> to be seen by HeadStart Kent and any delivery partners who support me.</w:t>
                      </w:r>
                    </w:p>
                    <w:p w14:paraId="22807A2D" w14:textId="77777777" w:rsidR="00B709E2" w:rsidRPr="00123BA5" w:rsidRDefault="00B709E2" w:rsidP="00B709E2">
                      <w:pPr>
                        <w:rPr>
                          <w:rFonts w:ascii="Arial" w:hAnsi="Arial" w:cs="Arial"/>
                        </w:rPr>
                      </w:pPr>
                    </w:p>
                    <w:p w14:paraId="35DBE5B1" w14:textId="485E72A2" w:rsidR="00B709E2" w:rsidRPr="00123BA5" w:rsidRDefault="00B709E2" w:rsidP="00B709E2">
                      <w:pPr>
                        <w:rPr>
                          <w:rFonts w:ascii="Arial" w:hAnsi="Arial" w:cs="Arial"/>
                        </w:rPr>
                      </w:pPr>
                      <w:r w:rsidRPr="00123BA5">
                        <w:rPr>
                          <w:rFonts w:ascii="Arial" w:hAnsi="Arial" w:cs="Arial"/>
                        </w:rPr>
                        <w:t>Signed: ....................................................................</w:t>
                      </w:r>
                    </w:p>
                    <w:p w14:paraId="6A609F25" w14:textId="77777777" w:rsidR="00123BA5" w:rsidRPr="00123BA5" w:rsidRDefault="00123BA5" w:rsidP="00B709E2">
                      <w:pPr>
                        <w:rPr>
                          <w:rFonts w:ascii="Arial" w:hAnsi="Arial" w:cs="Arial"/>
                        </w:rPr>
                      </w:pPr>
                    </w:p>
                    <w:p w14:paraId="50078CDE" w14:textId="77777777" w:rsidR="00B709E2" w:rsidRPr="00123BA5" w:rsidRDefault="00B709E2" w:rsidP="00B709E2">
                      <w:pPr>
                        <w:rPr>
                          <w:rFonts w:ascii="Arial" w:hAnsi="Arial" w:cs="Arial"/>
                        </w:rPr>
                      </w:pPr>
                      <w:r w:rsidRPr="00123BA5">
                        <w:rPr>
                          <w:rFonts w:ascii="Arial" w:hAnsi="Arial" w:cs="Arial"/>
                        </w:rPr>
                        <w:t>Date: 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0E00C1AD" w14:textId="5E5DB401" w:rsidR="000964AF" w:rsidRDefault="000964AF" w:rsidP="008B4005"/>
    <w:p w14:paraId="411B1DA2" w14:textId="484CAAE4" w:rsidR="000964AF" w:rsidRDefault="000964AF" w:rsidP="008B4005"/>
    <w:p w14:paraId="4044BAE7" w14:textId="62E9B0AD" w:rsidR="000964AF" w:rsidRDefault="000964AF" w:rsidP="008B4005"/>
    <w:p w14:paraId="01E6D74E" w14:textId="0FDE851C" w:rsidR="000964AF" w:rsidRDefault="000964AF" w:rsidP="008B4005"/>
    <w:p w14:paraId="66A5385F" w14:textId="171B7F64" w:rsidR="000964AF" w:rsidRDefault="000964AF" w:rsidP="008B4005"/>
    <w:p w14:paraId="5684FEFE" w14:textId="0785CC41" w:rsidR="000964AF" w:rsidRDefault="000964AF" w:rsidP="008B4005"/>
    <w:p w14:paraId="2AED1DD4" w14:textId="1C41837A" w:rsidR="000964AF" w:rsidRDefault="000964AF" w:rsidP="008B4005"/>
    <w:p w14:paraId="7F660E7C" w14:textId="6D9158C8" w:rsidR="000964AF" w:rsidRDefault="000964AF" w:rsidP="008B4005"/>
    <w:p w14:paraId="784F7A8B" w14:textId="1C1D26A0" w:rsidR="000964AF" w:rsidRDefault="000964AF" w:rsidP="008B4005"/>
    <w:p w14:paraId="29B9D321" w14:textId="0AE83EEF" w:rsidR="008B4005" w:rsidRDefault="008B4005" w:rsidP="008B4005"/>
    <w:p w14:paraId="1ED5C639" w14:textId="77777777" w:rsidR="002C4012" w:rsidRPr="008B4005" w:rsidRDefault="002C4012" w:rsidP="008B4005">
      <w:pPr>
        <w:sectPr w:rsidR="002C4012" w:rsidRPr="008B4005" w:rsidSect="00E65DA0">
          <w:headerReference w:type="default" r:id="rId8"/>
          <w:footerReference w:type="default" r:id="rId9"/>
          <w:pgSz w:w="16838" w:h="11906" w:orient="landscape"/>
          <w:pgMar w:top="720" w:right="720" w:bottom="720" w:left="720" w:header="708" w:footer="283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page" w:horzAnchor="page" w:tblpX="8053" w:tblpY="2911"/>
        <w:tblW w:w="0" w:type="auto"/>
        <w:tblLook w:val="04A0" w:firstRow="1" w:lastRow="0" w:firstColumn="1" w:lastColumn="0" w:noHBand="0" w:noVBand="1"/>
      </w:tblPr>
      <w:tblGrid>
        <w:gridCol w:w="3369"/>
        <w:gridCol w:w="1700"/>
        <w:gridCol w:w="3119"/>
      </w:tblGrid>
      <w:tr w:rsidR="003835D5" w14:paraId="11474C0B" w14:textId="77777777" w:rsidTr="003835D5">
        <w:trPr>
          <w:trHeight w:val="417"/>
        </w:trPr>
        <w:tc>
          <w:tcPr>
            <w:tcW w:w="3369" w:type="dxa"/>
          </w:tcPr>
          <w:p w14:paraId="08C589ED" w14:textId="77777777" w:rsidR="003835D5" w:rsidRPr="00673AEA" w:rsidRDefault="003835D5" w:rsidP="003835D5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lastRenderedPageBreak/>
              <w:t>Area of Resilience</w:t>
            </w:r>
          </w:p>
        </w:tc>
        <w:tc>
          <w:tcPr>
            <w:tcW w:w="1700" w:type="dxa"/>
          </w:tcPr>
          <w:p w14:paraId="1D48F695" w14:textId="77777777" w:rsidR="003835D5" w:rsidRPr="00673AEA" w:rsidRDefault="003835D5" w:rsidP="003835D5">
            <w:pPr>
              <w:rPr>
                <w:rFonts w:ascii="Arial" w:hAnsi="Arial" w:cs="Arial"/>
                <w:b/>
                <w:szCs w:val="24"/>
              </w:rPr>
            </w:pPr>
            <w:r w:rsidRPr="00673AEA">
              <w:rPr>
                <w:rFonts w:ascii="Arial" w:hAnsi="Arial" w:cs="Arial"/>
                <w:b/>
                <w:szCs w:val="24"/>
              </w:rPr>
              <w:t>Actions completed</w:t>
            </w:r>
          </w:p>
        </w:tc>
        <w:tc>
          <w:tcPr>
            <w:tcW w:w="3119" w:type="dxa"/>
          </w:tcPr>
          <w:p w14:paraId="13286F6C" w14:textId="77777777" w:rsidR="003835D5" w:rsidRPr="00673AEA" w:rsidRDefault="003835D5" w:rsidP="003835D5">
            <w:pPr>
              <w:rPr>
                <w:rFonts w:ascii="Arial" w:hAnsi="Arial" w:cs="Arial"/>
                <w:b/>
                <w:szCs w:val="24"/>
              </w:rPr>
            </w:pPr>
            <w:r w:rsidRPr="00673AEA">
              <w:rPr>
                <w:rFonts w:ascii="Arial" w:hAnsi="Arial" w:cs="Arial"/>
                <w:b/>
                <w:szCs w:val="24"/>
              </w:rPr>
              <w:t>What</w:t>
            </w:r>
            <w:r>
              <w:rPr>
                <w:rFonts w:ascii="Arial" w:hAnsi="Arial" w:cs="Arial"/>
                <w:b/>
                <w:szCs w:val="24"/>
              </w:rPr>
              <w:t xml:space="preserve">’s </w:t>
            </w:r>
            <w:r w:rsidRPr="00673AEA">
              <w:rPr>
                <w:rFonts w:ascii="Arial" w:hAnsi="Arial" w:cs="Arial"/>
                <w:b/>
                <w:szCs w:val="24"/>
              </w:rPr>
              <w:t>changed as a result?</w:t>
            </w:r>
          </w:p>
        </w:tc>
      </w:tr>
      <w:tr w:rsidR="003835D5" w14:paraId="3B10F631" w14:textId="77777777" w:rsidTr="003835D5">
        <w:trPr>
          <w:trHeight w:val="536"/>
        </w:trPr>
        <w:tc>
          <w:tcPr>
            <w:tcW w:w="3369" w:type="dxa"/>
          </w:tcPr>
          <w:p w14:paraId="3C641267" w14:textId="77777777" w:rsidR="003835D5" w:rsidRPr="003835D5" w:rsidRDefault="003835D5" w:rsidP="003835D5">
            <w:pPr>
              <w:rPr>
                <w:rFonts w:ascii="Arial" w:hAnsi="Arial" w:cs="Arial"/>
                <w:sz w:val="20"/>
              </w:rPr>
            </w:pPr>
            <w:r w:rsidRPr="007140B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Feeling Secure </w:t>
            </w:r>
            <w:r w:rsidRPr="003835D5">
              <w:rPr>
                <w:rFonts w:ascii="Arial" w:hAnsi="Arial" w:cs="Arial"/>
                <w:bCs/>
                <w:i/>
                <w:sz w:val="20"/>
              </w:rPr>
              <w:t>-</w:t>
            </w:r>
            <w:r w:rsidRPr="003835D5">
              <w:rPr>
                <w:rFonts w:ascii="Arial" w:hAnsi="Arial" w:cs="Arial"/>
                <w:b/>
                <w:bCs/>
                <w:i/>
                <w:sz w:val="20"/>
              </w:rPr>
              <w:t xml:space="preserve"> </w:t>
            </w:r>
            <w:r w:rsidRPr="003835D5">
              <w:rPr>
                <w:rFonts w:ascii="Arial" w:hAnsi="Arial" w:cs="Arial"/>
                <w:i/>
                <w:sz w:val="20"/>
              </w:rPr>
              <w:t>How secure you feel in yourself, in physical places, and with those around you.</w:t>
            </w:r>
            <w:r w:rsidRPr="003835D5">
              <w:rPr>
                <w:rFonts w:ascii="Arial" w:hAnsi="Arial" w:cs="Arial"/>
                <w:sz w:val="20"/>
              </w:rPr>
              <w:t xml:space="preserve"> </w:t>
            </w:r>
          </w:p>
          <w:p w14:paraId="70701C5F" w14:textId="77777777" w:rsidR="003835D5" w:rsidRDefault="003835D5" w:rsidP="003835D5">
            <w:pPr>
              <w:rPr>
                <w:sz w:val="16"/>
                <w:szCs w:val="22"/>
              </w:rPr>
            </w:pPr>
          </w:p>
          <w:p w14:paraId="773CF23F" w14:textId="1DEEE266" w:rsidR="003835D5" w:rsidRPr="003835D5" w:rsidRDefault="003835D5" w:rsidP="003835D5">
            <w:pPr>
              <w:rPr>
                <w:sz w:val="16"/>
                <w:szCs w:val="22"/>
              </w:rPr>
            </w:pPr>
          </w:p>
        </w:tc>
        <w:tc>
          <w:tcPr>
            <w:tcW w:w="1700" w:type="dxa"/>
          </w:tcPr>
          <w:p w14:paraId="78265A30" w14:textId="77777777" w:rsidR="003835D5" w:rsidRPr="003835D5" w:rsidRDefault="003835D5" w:rsidP="003835D5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725ED4A7" w14:textId="77777777" w:rsidR="003835D5" w:rsidRPr="003835D5" w:rsidRDefault="003835D5" w:rsidP="003835D5">
            <w:pPr>
              <w:rPr>
                <w:sz w:val="22"/>
                <w:szCs w:val="22"/>
              </w:rPr>
            </w:pPr>
          </w:p>
        </w:tc>
      </w:tr>
      <w:tr w:rsidR="003835D5" w14:paraId="45E2061E" w14:textId="77777777" w:rsidTr="003835D5">
        <w:trPr>
          <w:trHeight w:val="570"/>
        </w:trPr>
        <w:tc>
          <w:tcPr>
            <w:tcW w:w="3369" w:type="dxa"/>
          </w:tcPr>
          <w:p w14:paraId="13E6C9CD" w14:textId="275778E0" w:rsidR="003835D5" w:rsidRPr="003835D5" w:rsidRDefault="003835D5" w:rsidP="003835D5">
            <w:pPr>
              <w:rPr>
                <w:sz w:val="20"/>
              </w:rPr>
            </w:pPr>
            <w:r w:rsidRPr="003835D5">
              <w:rPr>
                <w:rFonts w:ascii="Arial" w:hAnsi="Arial" w:cs="Arial"/>
                <w:b/>
                <w:sz w:val="22"/>
                <w:szCs w:val="22"/>
              </w:rPr>
              <w:t>Health</w:t>
            </w:r>
            <w:r w:rsidRPr="007140B0">
              <w:rPr>
                <w:rFonts w:ascii="Arial" w:hAnsi="Arial" w:cs="Arial"/>
                <w:b/>
                <w:szCs w:val="24"/>
              </w:rPr>
              <w:t xml:space="preserve"> </w:t>
            </w:r>
            <w:r w:rsidRPr="003835D5">
              <w:rPr>
                <w:rFonts w:ascii="Arial" w:hAnsi="Arial" w:cs="Arial"/>
                <w:i/>
                <w:sz w:val="20"/>
              </w:rPr>
              <w:t>-</w:t>
            </w:r>
            <w:r w:rsidRPr="003835D5">
              <w:rPr>
                <w:b/>
                <w:i/>
                <w:sz w:val="20"/>
              </w:rPr>
              <w:t xml:space="preserve"> </w:t>
            </w:r>
            <w:r w:rsidRPr="003835D5">
              <w:rPr>
                <w:rFonts w:ascii="Arial" w:hAnsi="Arial" w:cs="Arial"/>
                <w:i/>
                <w:sz w:val="20"/>
              </w:rPr>
              <w:t xml:space="preserve">Your </w:t>
            </w:r>
            <w:r>
              <w:rPr>
                <w:rFonts w:ascii="Arial" w:hAnsi="Arial" w:cs="Arial"/>
                <w:i/>
                <w:sz w:val="20"/>
              </w:rPr>
              <w:t xml:space="preserve">wellbeing and </w:t>
            </w:r>
            <w:r w:rsidRPr="003835D5">
              <w:rPr>
                <w:rFonts w:ascii="Arial" w:hAnsi="Arial" w:cs="Arial"/>
                <w:i/>
                <w:sz w:val="20"/>
              </w:rPr>
              <w:t>physical health and of those around you</w:t>
            </w:r>
            <w:r w:rsidRPr="003835D5">
              <w:rPr>
                <w:i/>
                <w:sz w:val="20"/>
              </w:rPr>
              <w:t>.</w:t>
            </w:r>
          </w:p>
          <w:p w14:paraId="2A9B1B5C" w14:textId="77777777" w:rsidR="003835D5" w:rsidRDefault="003835D5" w:rsidP="003835D5">
            <w:pPr>
              <w:rPr>
                <w:sz w:val="16"/>
                <w:szCs w:val="16"/>
              </w:rPr>
            </w:pPr>
          </w:p>
          <w:p w14:paraId="14C18275" w14:textId="2D4AD35B" w:rsidR="003835D5" w:rsidRPr="003835D5" w:rsidRDefault="003835D5" w:rsidP="003835D5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</w:tcPr>
          <w:p w14:paraId="5EB66F03" w14:textId="77777777" w:rsidR="003835D5" w:rsidRPr="003835D5" w:rsidRDefault="003835D5" w:rsidP="003835D5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17CD9BE3" w14:textId="77777777" w:rsidR="003835D5" w:rsidRPr="003835D5" w:rsidRDefault="003835D5" w:rsidP="003835D5">
            <w:pPr>
              <w:rPr>
                <w:sz w:val="22"/>
                <w:szCs w:val="22"/>
              </w:rPr>
            </w:pPr>
          </w:p>
        </w:tc>
      </w:tr>
      <w:tr w:rsidR="003835D5" w14:paraId="445DAF65" w14:textId="77777777" w:rsidTr="003835D5">
        <w:trPr>
          <w:trHeight w:val="536"/>
        </w:trPr>
        <w:tc>
          <w:tcPr>
            <w:tcW w:w="3369" w:type="dxa"/>
          </w:tcPr>
          <w:p w14:paraId="17D881BC" w14:textId="4DA83EC4" w:rsidR="003835D5" w:rsidRPr="003835D5" w:rsidRDefault="003835D5" w:rsidP="003835D5">
            <w:pPr>
              <w:rPr>
                <w:rFonts w:ascii="Arial" w:hAnsi="Arial" w:cs="Arial"/>
                <w:i/>
                <w:sz w:val="20"/>
              </w:rPr>
            </w:pPr>
            <w:r w:rsidRPr="00123BA5">
              <w:rPr>
                <w:rFonts w:ascii="Arial" w:hAnsi="Arial" w:cs="Arial"/>
                <w:b/>
                <w:sz w:val="22"/>
                <w:szCs w:val="24"/>
              </w:rPr>
              <w:t xml:space="preserve">Emotions and Behaviours </w:t>
            </w:r>
            <w:r w:rsidRPr="003835D5">
              <w:rPr>
                <w:rFonts w:ascii="Arial" w:hAnsi="Arial" w:cs="Arial"/>
                <w:i/>
                <w:sz w:val="20"/>
              </w:rPr>
              <w:t>-</w:t>
            </w:r>
            <w:r w:rsidRPr="003835D5">
              <w:rPr>
                <w:rFonts w:ascii="Arial" w:hAnsi="Arial" w:cs="Arial"/>
                <w:b/>
                <w:i/>
                <w:sz w:val="20"/>
              </w:rPr>
              <w:t xml:space="preserve"> </w:t>
            </w:r>
            <w:r w:rsidRPr="003835D5">
              <w:rPr>
                <w:rFonts w:ascii="Arial" w:hAnsi="Arial" w:cs="Arial"/>
                <w:i/>
                <w:sz w:val="20"/>
              </w:rPr>
              <w:t>Having the skills to manage your emotions and behaviours as well as feeling positive about the future.</w:t>
            </w:r>
          </w:p>
          <w:p w14:paraId="0B117EA6" w14:textId="4C290D57" w:rsidR="003835D5" w:rsidRPr="003835D5" w:rsidRDefault="003835D5" w:rsidP="003835D5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</w:tcPr>
          <w:p w14:paraId="3934604D" w14:textId="77777777" w:rsidR="003835D5" w:rsidRPr="003835D5" w:rsidRDefault="003835D5" w:rsidP="003835D5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295F3414" w14:textId="77777777" w:rsidR="003835D5" w:rsidRPr="003835D5" w:rsidRDefault="003835D5" w:rsidP="003835D5">
            <w:pPr>
              <w:rPr>
                <w:sz w:val="22"/>
                <w:szCs w:val="22"/>
              </w:rPr>
            </w:pPr>
          </w:p>
        </w:tc>
      </w:tr>
      <w:tr w:rsidR="003835D5" w14:paraId="23D79A38" w14:textId="77777777" w:rsidTr="003835D5">
        <w:trPr>
          <w:trHeight w:val="536"/>
        </w:trPr>
        <w:tc>
          <w:tcPr>
            <w:tcW w:w="3369" w:type="dxa"/>
          </w:tcPr>
          <w:p w14:paraId="44B475C4" w14:textId="779A4F35" w:rsidR="003835D5" w:rsidRPr="003835D5" w:rsidRDefault="003835D5" w:rsidP="003835D5">
            <w:pPr>
              <w:rPr>
                <w:rFonts w:ascii="Arial" w:hAnsi="Arial" w:cs="Arial"/>
                <w:sz w:val="20"/>
              </w:rPr>
            </w:pPr>
            <w:r w:rsidRPr="007140B0"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  <w:t xml:space="preserve">Education </w:t>
            </w:r>
            <w:r w:rsidRPr="003835D5">
              <w:rPr>
                <w:rFonts w:ascii="Arial" w:eastAsiaTheme="minorHAnsi" w:hAnsi="Arial" w:cs="Arial"/>
                <w:bCs/>
                <w:i/>
                <w:sz w:val="20"/>
                <w:lang w:eastAsia="en-US"/>
              </w:rPr>
              <w:t>-</w:t>
            </w:r>
            <w:r w:rsidRPr="003835D5">
              <w:rPr>
                <w:rFonts w:ascii="Arial" w:eastAsiaTheme="minorHAnsi" w:hAnsi="Arial" w:cs="Arial"/>
                <w:b/>
                <w:bCs/>
                <w:i/>
                <w:sz w:val="20"/>
                <w:lang w:eastAsia="en-US"/>
              </w:rPr>
              <w:t xml:space="preserve"> </w:t>
            </w:r>
            <w:r w:rsidRPr="003835D5">
              <w:rPr>
                <w:rFonts w:ascii="Arial" w:eastAsiaTheme="minorHAnsi" w:hAnsi="Arial" w:cs="Arial"/>
                <w:i/>
                <w:sz w:val="20"/>
                <w:lang w:eastAsia="en-US"/>
              </w:rPr>
              <w:t>Your learning, trying new things</w:t>
            </w:r>
            <w:r>
              <w:rPr>
                <w:rFonts w:ascii="Arial" w:eastAsiaTheme="minorHAnsi" w:hAnsi="Arial" w:cs="Arial"/>
                <w:i/>
                <w:sz w:val="20"/>
                <w:lang w:eastAsia="en-US"/>
              </w:rPr>
              <w:t>,</w:t>
            </w:r>
            <w:r w:rsidRPr="003835D5">
              <w:rPr>
                <w:rFonts w:ascii="Arial" w:eastAsiaTheme="minorHAnsi" w:hAnsi="Arial" w:cs="Arial"/>
                <w:i/>
                <w:sz w:val="20"/>
                <w:lang w:eastAsia="en-US"/>
              </w:rPr>
              <w:t xml:space="preserve"> and the support from others to help with these.</w:t>
            </w:r>
            <w:r w:rsidRPr="003835D5">
              <w:rPr>
                <w:rFonts w:ascii="Arial" w:hAnsi="Arial" w:cs="Arial"/>
                <w:sz w:val="20"/>
              </w:rPr>
              <w:t xml:space="preserve"> </w:t>
            </w:r>
          </w:p>
          <w:p w14:paraId="51748F32" w14:textId="77777777" w:rsidR="003835D5" w:rsidRDefault="003835D5" w:rsidP="003835D5">
            <w:pPr>
              <w:rPr>
                <w:sz w:val="16"/>
                <w:szCs w:val="16"/>
              </w:rPr>
            </w:pPr>
          </w:p>
          <w:p w14:paraId="591E7E25" w14:textId="4EB35945" w:rsidR="003835D5" w:rsidRPr="003835D5" w:rsidRDefault="003835D5" w:rsidP="003835D5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</w:tcPr>
          <w:p w14:paraId="01DA4416" w14:textId="77777777" w:rsidR="003835D5" w:rsidRPr="003835D5" w:rsidRDefault="003835D5" w:rsidP="003835D5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2D72B006" w14:textId="77777777" w:rsidR="003835D5" w:rsidRPr="003835D5" w:rsidRDefault="003835D5" w:rsidP="003835D5">
            <w:pPr>
              <w:rPr>
                <w:sz w:val="22"/>
                <w:szCs w:val="22"/>
              </w:rPr>
            </w:pPr>
          </w:p>
        </w:tc>
      </w:tr>
      <w:tr w:rsidR="003835D5" w14:paraId="120C63A8" w14:textId="77777777" w:rsidTr="003835D5">
        <w:trPr>
          <w:trHeight w:val="570"/>
        </w:trPr>
        <w:tc>
          <w:tcPr>
            <w:tcW w:w="3369" w:type="dxa"/>
          </w:tcPr>
          <w:p w14:paraId="35538503" w14:textId="75DDA56D" w:rsidR="003835D5" w:rsidRPr="003835D5" w:rsidRDefault="003835D5" w:rsidP="003835D5">
            <w:pPr>
              <w:rPr>
                <w:rFonts w:ascii="Arial" w:hAnsi="Arial" w:cs="Arial"/>
                <w:i/>
                <w:sz w:val="20"/>
              </w:rPr>
            </w:pPr>
            <w:r w:rsidRPr="007140B0">
              <w:rPr>
                <w:rFonts w:ascii="Arial" w:hAnsi="Arial" w:cs="Arial"/>
                <w:b/>
                <w:bCs/>
                <w:sz w:val="22"/>
                <w:szCs w:val="22"/>
              </w:rPr>
              <w:t>Friendships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3835D5">
              <w:rPr>
                <w:rFonts w:ascii="Arial" w:hAnsi="Arial" w:cs="Arial"/>
                <w:bCs/>
                <w:i/>
                <w:sz w:val="20"/>
              </w:rPr>
              <w:t>-</w:t>
            </w:r>
            <w:r w:rsidRPr="003835D5">
              <w:rPr>
                <w:rFonts w:ascii="Arial" w:hAnsi="Arial" w:cs="Arial"/>
                <w:b/>
                <w:bCs/>
                <w:i/>
                <w:sz w:val="20"/>
              </w:rPr>
              <w:t xml:space="preserve"> </w:t>
            </w:r>
            <w:r w:rsidRPr="003835D5">
              <w:rPr>
                <w:rFonts w:ascii="Arial" w:hAnsi="Arial" w:cs="Arial"/>
                <w:bCs/>
                <w:i/>
                <w:sz w:val="20"/>
              </w:rPr>
              <w:t>The importance of h</w:t>
            </w:r>
            <w:r w:rsidRPr="003835D5">
              <w:rPr>
                <w:rFonts w:ascii="Arial" w:hAnsi="Arial" w:cs="Arial"/>
                <w:i/>
                <w:sz w:val="20"/>
              </w:rPr>
              <w:t>aving friends, positive peers</w:t>
            </w:r>
            <w:r>
              <w:rPr>
                <w:rFonts w:ascii="Arial" w:hAnsi="Arial" w:cs="Arial"/>
                <w:i/>
                <w:sz w:val="20"/>
              </w:rPr>
              <w:t>,</w:t>
            </w:r>
            <w:r w:rsidRPr="003835D5">
              <w:rPr>
                <w:rFonts w:ascii="Arial" w:hAnsi="Arial" w:cs="Arial"/>
                <w:i/>
                <w:sz w:val="20"/>
              </w:rPr>
              <w:t xml:space="preserve"> and being a good friend.</w:t>
            </w:r>
          </w:p>
          <w:p w14:paraId="5FE1FF41" w14:textId="77777777" w:rsidR="003835D5" w:rsidRDefault="003835D5" w:rsidP="003835D5">
            <w:pPr>
              <w:rPr>
                <w:rFonts w:ascii="Arial" w:hAnsi="Arial" w:cs="Arial"/>
                <w:sz w:val="16"/>
                <w:szCs w:val="16"/>
              </w:rPr>
            </w:pPr>
          </w:p>
          <w:p w14:paraId="21441E21" w14:textId="44111F13" w:rsidR="003835D5" w:rsidRPr="003835D5" w:rsidRDefault="003835D5" w:rsidP="003835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0" w:type="dxa"/>
          </w:tcPr>
          <w:p w14:paraId="4D448BEA" w14:textId="77777777" w:rsidR="003835D5" w:rsidRPr="003835D5" w:rsidRDefault="003835D5" w:rsidP="003835D5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59B86520" w14:textId="77777777" w:rsidR="003835D5" w:rsidRPr="003835D5" w:rsidRDefault="003835D5" w:rsidP="003835D5">
            <w:pPr>
              <w:rPr>
                <w:sz w:val="22"/>
                <w:szCs w:val="22"/>
              </w:rPr>
            </w:pPr>
          </w:p>
        </w:tc>
      </w:tr>
      <w:tr w:rsidR="003835D5" w:rsidRPr="00B72FC0" w14:paraId="1424E62F" w14:textId="77777777" w:rsidTr="003835D5">
        <w:trPr>
          <w:trHeight w:val="570"/>
        </w:trPr>
        <w:tc>
          <w:tcPr>
            <w:tcW w:w="3369" w:type="dxa"/>
          </w:tcPr>
          <w:p w14:paraId="6022A293" w14:textId="77777777" w:rsidR="003835D5" w:rsidRPr="007D05A1" w:rsidRDefault="003835D5" w:rsidP="003835D5">
            <w:pPr>
              <w:rPr>
                <w:rFonts w:ascii="Arial" w:hAnsi="Arial" w:cs="Arial"/>
                <w:i/>
                <w:sz w:val="20"/>
              </w:rPr>
            </w:pPr>
            <w:r w:rsidRPr="007140B0">
              <w:rPr>
                <w:rFonts w:ascii="Arial" w:hAnsi="Arial" w:cs="Arial"/>
                <w:b/>
                <w:bCs/>
                <w:sz w:val="22"/>
                <w:szCs w:val="22"/>
              </w:rPr>
              <w:t>Talents and Interests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123BA5">
              <w:rPr>
                <w:rFonts w:ascii="Arial" w:hAnsi="Arial" w:cs="Arial"/>
                <w:bCs/>
                <w:i/>
                <w:sz w:val="20"/>
              </w:rPr>
              <w:t>-</w:t>
            </w:r>
            <w:r w:rsidRPr="00123BA5">
              <w:rPr>
                <w:rFonts w:ascii="Arial" w:hAnsi="Arial" w:cs="Arial"/>
                <w:b/>
                <w:bCs/>
                <w:i/>
                <w:sz w:val="20"/>
              </w:rPr>
              <w:t xml:space="preserve"> </w:t>
            </w:r>
            <w:r w:rsidRPr="00123BA5">
              <w:rPr>
                <w:rFonts w:ascii="Arial" w:hAnsi="Arial" w:cs="Arial"/>
                <w:bCs/>
                <w:i/>
                <w:sz w:val="20"/>
              </w:rPr>
              <w:t xml:space="preserve">Being able to access </w:t>
            </w:r>
            <w:r w:rsidRPr="00123BA5">
              <w:rPr>
                <w:rFonts w:ascii="Arial" w:hAnsi="Arial" w:cs="Arial"/>
                <w:i/>
                <w:sz w:val="20"/>
              </w:rPr>
              <w:t>activities you enjoy, are good at, or want to do.</w:t>
            </w:r>
          </w:p>
          <w:p w14:paraId="438FBB6B" w14:textId="77777777" w:rsidR="003835D5" w:rsidRDefault="003835D5" w:rsidP="003835D5">
            <w:pPr>
              <w:rPr>
                <w:rFonts w:ascii="Arial" w:hAnsi="Arial" w:cs="Arial"/>
                <w:sz w:val="16"/>
                <w:szCs w:val="16"/>
              </w:rPr>
            </w:pPr>
          </w:p>
          <w:p w14:paraId="0057CE25" w14:textId="41E32F05" w:rsidR="003835D5" w:rsidRPr="003835D5" w:rsidRDefault="003835D5" w:rsidP="003835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0" w:type="dxa"/>
          </w:tcPr>
          <w:p w14:paraId="438C1810" w14:textId="77777777" w:rsidR="003835D5" w:rsidRPr="003835D5" w:rsidRDefault="003835D5" w:rsidP="003835D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</w:tcPr>
          <w:p w14:paraId="7084079C" w14:textId="77777777" w:rsidR="003835D5" w:rsidRPr="003835D5" w:rsidRDefault="003835D5" w:rsidP="003835D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319397C" w14:textId="42B2F242" w:rsidR="009646A7" w:rsidRDefault="00123BA5">
      <w:pPr>
        <w:rPr>
          <w:rFonts w:ascii="Arial" w:hAnsi="Arial" w:cs="Arial"/>
          <w:noProof/>
          <w:szCs w:val="24"/>
        </w:rPr>
      </w:pPr>
      <w:r w:rsidRPr="000D00D7">
        <w:rPr>
          <w:noProof/>
        </w:rPr>
        <w:drawing>
          <wp:anchor distT="0" distB="0" distL="114300" distR="114300" simplePos="0" relativeHeight="251666944" behindDoc="0" locked="0" layoutInCell="1" allowOverlap="1" wp14:anchorId="74C2AE5A" wp14:editId="458079AA">
            <wp:simplePos x="0" y="0"/>
            <wp:positionH relativeFrom="column">
              <wp:posOffset>-28575</wp:posOffset>
            </wp:positionH>
            <wp:positionV relativeFrom="paragraph">
              <wp:posOffset>1029335</wp:posOffset>
            </wp:positionV>
            <wp:extent cx="4514215" cy="4637405"/>
            <wp:effectExtent l="0" t="0" r="635" b="0"/>
            <wp:wrapSquare wrapText="bothSides"/>
            <wp:docPr id="17" name="Picture 33">
              <a:extLst xmlns:a="http://schemas.openxmlformats.org/drawingml/2006/main">
                <a:ext uri="{FF2B5EF4-FFF2-40B4-BE49-F238E27FC236}">
                  <a16:creationId xmlns:a16="http://schemas.microsoft.com/office/drawing/2014/main" id="{374F961A-700B-4783-A6F0-8682C1457F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>
                      <a:extLst>
                        <a:ext uri="{FF2B5EF4-FFF2-40B4-BE49-F238E27FC236}">
                          <a16:creationId xmlns:a16="http://schemas.microsoft.com/office/drawing/2014/main" id="{374F961A-700B-4783-A6F0-8682C1457F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163" r="1167" b="2700"/>
                    <a:stretch/>
                  </pic:blipFill>
                  <pic:spPr bwMode="auto">
                    <a:xfrm>
                      <a:off x="0" y="0"/>
                      <a:ext cx="4514215" cy="463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6"/>
        <w:tblW w:w="15559" w:type="dxa"/>
        <w:tblLook w:val="04A0" w:firstRow="1" w:lastRow="0" w:firstColumn="1" w:lastColumn="0" w:noHBand="0" w:noVBand="1"/>
      </w:tblPr>
      <w:tblGrid>
        <w:gridCol w:w="4200"/>
        <w:gridCol w:w="4233"/>
        <w:gridCol w:w="2732"/>
        <w:gridCol w:w="4394"/>
      </w:tblGrid>
      <w:tr w:rsidR="00123BA5" w14:paraId="3F1C29E3" w14:textId="77777777" w:rsidTr="00F935B4">
        <w:trPr>
          <w:trHeight w:val="557"/>
        </w:trPr>
        <w:tc>
          <w:tcPr>
            <w:tcW w:w="4200" w:type="dxa"/>
          </w:tcPr>
          <w:p w14:paraId="08416D2B" w14:textId="77777777" w:rsidR="00123BA5" w:rsidRPr="009B0030" w:rsidRDefault="00123BA5" w:rsidP="00F935B4">
            <w:pPr>
              <w:rPr>
                <w:rFonts w:ascii="Arial" w:hAnsi="Arial" w:cs="Arial"/>
                <w:b/>
                <w:sz w:val="22"/>
                <w:szCs w:val="96"/>
              </w:rPr>
            </w:pPr>
            <w:r>
              <w:rPr>
                <w:rFonts w:ascii="Arial" w:hAnsi="Arial" w:cs="Arial"/>
                <w:b/>
                <w:sz w:val="22"/>
                <w:szCs w:val="96"/>
              </w:rPr>
              <w:t>First Name:</w:t>
            </w:r>
          </w:p>
        </w:tc>
        <w:tc>
          <w:tcPr>
            <w:tcW w:w="4233" w:type="dxa"/>
          </w:tcPr>
          <w:p w14:paraId="5105BE05" w14:textId="77777777" w:rsidR="00123BA5" w:rsidRPr="009B0030" w:rsidRDefault="00123BA5" w:rsidP="00F935B4">
            <w:pPr>
              <w:rPr>
                <w:rFonts w:ascii="Arial" w:hAnsi="Arial" w:cs="Arial"/>
                <w:b/>
                <w:sz w:val="22"/>
                <w:szCs w:val="96"/>
              </w:rPr>
            </w:pPr>
            <w:r>
              <w:rPr>
                <w:rFonts w:ascii="Arial" w:hAnsi="Arial" w:cs="Arial"/>
                <w:b/>
                <w:sz w:val="22"/>
                <w:szCs w:val="96"/>
              </w:rPr>
              <w:t>Surname:</w:t>
            </w:r>
          </w:p>
        </w:tc>
        <w:tc>
          <w:tcPr>
            <w:tcW w:w="2732" w:type="dxa"/>
          </w:tcPr>
          <w:p w14:paraId="6457B6E2" w14:textId="77777777" w:rsidR="00123BA5" w:rsidRPr="009B0030" w:rsidRDefault="00123BA5" w:rsidP="00F935B4">
            <w:pPr>
              <w:rPr>
                <w:rFonts w:ascii="Arial" w:hAnsi="Arial" w:cs="Arial"/>
                <w:b/>
                <w:sz w:val="22"/>
                <w:szCs w:val="96"/>
              </w:rPr>
            </w:pPr>
            <w:r w:rsidRPr="009B0030">
              <w:rPr>
                <w:rFonts w:ascii="Arial" w:hAnsi="Arial" w:cs="Arial"/>
                <w:b/>
                <w:sz w:val="22"/>
                <w:szCs w:val="96"/>
              </w:rPr>
              <w:t>DOB:</w:t>
            </w:r>
          </w:p>
        </w:tc>
        <w:tc>
          <w:tcPr>
            <w:tcW w:w="4394" w:type="dxa"/>
          </w:tcPr>
          <w:p w14:paraId="140FD99D" w14:textId="77777777" w:rsidR="00123BA5" w:rsidRDefault="00123BA5" w:rsidP="00F935B4">
            <w:pPr>
              <w:rPr>
                <w:rFonts w:ascii="Arial" w:hAnsi="Arial" w:cs="Arial"/>
                <w:b/>
                <w:sz w:val="22"/>
                <w:szCs w:val="96"/>
              </w:rPr>
            </w:pPr>
            <w:r>
              <w:rPr>
                <w:rFonts w:ascii="Arial" w:hAnsi="Arial" w:cs="Arial"/>
                <w:b/>
                <w:sz w:val="22"/>
                <w:szCs w:val="96"/>
              </w:rPr>
              <w:t>Date of conversation:</w:t>
            </w:r>
          </w:p>
        </w:tc>
      </w:tr>
      <w:tr w:rsidR="00123BA5" w14:paraId="0782CF8A" w14:textId="77777777" w:rsidTr="00F935B4">
        <w:trPr>
          <w:trHeight w:val="563"/>
        </w:trPr>
        <w:tc>
          <w:tcPr>
            <w:tcW w:w="4200" w:type="dxa"/>
          </w:tcPr>
          <w:p w14:paraId="367FB8BD" w14:textId="77777777" w:rsidR="00123BA5" w:rsidRPr="009B0030" w:rsidRDefault="00123BA5" w:rsidP="00F935B4">
            <w:pPr>
              <w:rPr>
                <w:rFonts w:ascii="Arial" w:hAnsi="Arial" w:cs="Arial"/>
                <w:b/>
                <w:sz w:val="22"/>
                <w:szCs w:val="96"/>
              </w:rPr>
            </w:pPr>
            <w:r>
              <w:rPr>
                <w:rFonts w:ascii="Arial" w:hAnsi="Arial" w:cs="Arial"/>
                <w:b/>
                <w:sz w:val="22"/>
                <w:szCs w:val="96"/>
              </w:rPr>
              <w:t>Name of worker having conversation:</w:t>
            </w:r>
          </w:p>
        </w:tc>
        <w:tc>
          <w:tcPr>
            <w:tcW w:w="4233" w:type="dxa"/>
          </w:tcPr>
          <w:p w14:paraId="5CDF0B3E" w14:textId="77777777" w:rsidR="00123BA5" w:rsidRPr="009B0030" w:rsidRDefault="00123BA5" w:rsidP="00F935B4">
            <w:pPr>
              <w:rPr>
                <w:rFonts w:ascii="Arial" w:hAnsi="Arial" w:cs="Arial"/>
                <w:b/>
                <w:sz w:val="22"/>
                <w:szCs w:val="96"/>
              </w:rPr>
            </w:pPr>
            <w:r>
              <w:rPr>
                <w:rFonts w:ascii="Arial" w:hAnsi="Arial" w:cs="Arial"/>
                <w:b/>
                <w:sz w:val="22"/>
                <w:szCs w:val="96"/>
              </w:rPr>
              <w:t xml:space="preserve">Organisation:  </w:t>
            </w:r>
          </w:p>
        </w:tc>
        <w:tc>
          <w:tcPr>
            <w:tcW w:w="7126" w:type="dxa"/>
            <w:gridSpan w:val="2"/>
          </w:tcPr>
          <w:p w14:paraId="73BF2888" w14:textId="77777777" w:rsidR="00123BA5" w:rsidRDefault="00123BA5" w:rsidP="00F935B4">
            <w:pPr>
              <w:rPr>
                <w:rFonts w:ascii="Arial" w:hAnsi="Arial" w:cs="Arial"/>
                <w:b/>
                <w:sz w:val="22"/>
                <w:szCs w:val="96"/>
              </w:rPr>
            </w:pPr>
            <w:r>
              <w:rPr>
                <w:rFonts w:ascii="Arial" w:hAnsi="Arial" w:cs="Arial"/>
                <w:b/>
                <w:sz w:val="22"/>
                <w:szCs w:val="96"/>
              </w:rPr>
              <w:t>Young person’s school:</w:t>
            </w:r>
          </w:p>
        </w:tc>
      </w:tr>
    </w:tbl>
    <w:p w14:paraId="6D56D761" w14:textId="6BDC9C4F" w:rsidR="003835D5" w:rsidRPr="007F0C1A" w:rsidRDefault="003835D5">
      <w:pPr>
        <w:rPr>
          <w:rFonts w:ascii="Arial" w:hAnsi="Arial" w:cs="Arial"/>
          <w:sz w:val="16"/>
          <w:szCs w:val="16"/>
        </w:rPr>
      </w:pPr>
    </w:p>
    <w:p w14:paraId="4A5DA0F2" w14:textId="40228CF3" w:rsidR="007F0C1A" w:rsidRPr="007F0C1A" w:rsidRDefault="007F0C1A">
      <w:pPr>
        <w:rPr>
          <w:rFonts w:ascii="Arial" w:hAnsi="Arial" w:cs="Arial"/>
          <w:sz w:val="16"/>
          <w:szCs w:val="16"/>
        </w:rPr>
      </w:pPr>
    </w:p>
    <w:p w14:paraId="5DFD2496" w14:textId="33DFE58B" w:rsidR="007F0C1A" w:rsidRPr="007F0C1A" w:rsidRDefault="007F0C1A">
      <w:pPr>
        <w:rPr>
          <w:rFonts w:ascii="Arial" w:hAnsi="Arial" w:cs="Arial"/>
          <w:sz w:val="8"/>
          <w:szCs w:val="16"/>
        </w:rPr>
      </w:pPr>
    </w:p>
    <w:p w14:paraId="2F75C290" w14:textId="34DC0462" w:rsidR="007F0C1A" w:rsidRPr="007F0C1A" w:rsidRDefault="007F0C1A">
      <w:pPr>
        <w:rPr>
          <w:rFonts w:ascii="Arial" w:hAnsi="Arial" w:cs="Arial"/>
          <w:sz w:val="8"/>
          <w:szCs w:val="16"/>
        </w:rPr>
      </w:pPr>
    </w:p>
    <w:p w14:paraId="592B9BC6" w14:textId="7903EC98" w:rsidR="007F0C1A" w:rsidRPr="007F0C1A" w:rsidRDefault="007F0C1A">
      <w:pPr>
        <w:rPr>
          <w:rFonts w:ascii="Arial" w:hAnsi="Arial" w:cs="Arial"/>
          <w:sz w:val="2"/>
          <w:szCs w:val="16"/>
        </w:rPr>
      </w:pPr>
    </w:p>
    <w:p w14:paraId="2698721D" w14:textId="415E95C8" w:rsidR="007F0C1A" w:rsidRPr="007F0C1A" w:rsidRDefault="007F0C1A">
      <w:pPr>
        <w:rPr>
          <w:rFonts w:ascii="Arial" w:hAnsi="Arial" w:cs="Arial"/>
          <w:sz w:val="2"/>
          <w:szCs w:val="16"/>
        </w:rPr>
      </w:pPr>
    </w:p>
    <w:p w14:paraId="64A4EBED" w14:textId="25FBCDDF" w:rsidR="007F0C1A" w:rsidRPr="007F0C1A" w:rsidRDefault="007F0C1A">
      <w:pPr>
        <w:rPr>
          <w:rFonts w:ascii="Arial" w:hAnsi="Arial" w:cs="Arial"/>
          <w:sz w:val="2"/>
          <w:szCs w:val="16"/>
        </w:rPr>
      </w:pPr>
    </w:p>
    <w:p w14:paraId="4815B7A2" w14:textId="0432909B" w:rsidR="007F0C1A" w:rsidRDefault="007F0C1A">
      <w:pPr>
        <w:rPr>
          <w:rFonts w:ascii="Arial" w:hAnsi="Arial" w:cs="Arial"/>
          <w:sz w:val="2"/>
          <w:szCs w:val="16"/>
        </w:rPr>
      </w:pPr>
    </w:p>
    <w:p w14:paraId="22E23A1D" w14:textId="5BDC4007" w:rsidR="007F0C1A" w:rsidRDefault="007F0C1A">
      <w:pPr>
        <w:rPr>
          <w:rFonts w:ascii="Arial" w:hAnsi="Arial" w:cs="Arial"/>
          <w:sz w:val="2"/>
          <w:szCs w:val="16"/>
        </w:rPr>
      </w:pPr>
    </w:p>
    <w:p w14:paraId="2B91300D" w14:textId="7BED1E96" w:rsidR="007F0C1A" w:rsidRDefault="007F0C1A">
      <w:pPr>
        <w:rPr>
          <w:rFonts w:ascii="Arial" w:hAnsi="Arial" w:cs="Arial"/>
          <w:sz w:val="2"/>
          <w:szCs w:val="16"/>
        </w:rPr>
      </w:pPr>
    </w:p>
    <w:p w14:paraId="52BB65B7" w14:textId="7A39F5D1" w:rsidR="007F0C1A" w:rsidRDefault="007F0C1A">
      <w:pPr>
        <w:rPr>
          <w:rFonts w:ascii="Arial" w:hAnsi="Arial" w:cs="Arial"/>
          <w:sz w:val="2"/>
          <w:szCs w:val="16"/>
        </w:rPr>
      </w:pPr>
    </w:p>
    <w:p w14:paraId="1C98590D" w14:textId="1B9D0099" w:rsidR="007F0C1A" w:rsidRDefault="007F0C1A">
      <w:pPr>
        <w:rPr>
          <w:rFonts w:ascii="Arial" w:hAnsi="Arial" w:cs="Arial"/>
          <w:sz w:val="2"/>
          <w:szCs w:val="16"/>
        </w:rPr>
      </w:pPr>
    </w:p>
    <w:p w14:paraId="712C9BE3" w14:textId="5765370B" w:rsidR="007F0C1A" w:rsidRDefault="007F0C1A">
      <w:pPr>
        <w:rPr>
          <w:rFonts w:ascii="Arial" w:hAnsi="Arial" w:cs="Arial"/>
          <w:sz w:val="2"/>
          <w:szCs w:val="16"/>
        </w:rPr>
      </w:pPr>
    </w:p>
    <w:p w14:paraId="60FD8A45" w14:textId="79AE5AC5" w:rsidR="007F0C1A" w:rsidRDefault="007F0C1A">
      <w:pPr>
        <w:rPr>
          <w:rFonts w:ascii="Arial" w:hAnsi="Arial" w:cs="Arial"/>
          <w:sz w:val="2"/>
          <w:szCs w:val="16"/>
        </w:rPr>
      </w:pPr>
    </w:p>
    <w:p w14:paraId="30DD3260" w14:textId="30E25BA0" w:rsidR="007F0C1A" w:rsidRDefault="007F0C1A">
      <w:pPr>
        <w:rPr>
          <w:rFonts w:ascii="Arial" w:hAnsi="Arial" w:cs="Arial"/>
          <w:sz w:val="2"/>
          <w:szCs w:val="16"/>
        </w:rPr>
      </w:pPr>
    </w:p>
    <w:p w14:paraId="76E1DF4A" w14:textId="524015BD" w:rsidR="007F0C1A" w:rsidRDefault="007F0C1A">
      <w:pPr>
        <w:rPr>
          <w:rFonts w:ascii="Arial" w:hAnsi="Arial" w:cs="Arial"/>
          <w:sz w:val="2"/>
          <w:szCs w:val="16"/>
        </w:rPr>
      </w:pPr>
    </w:p>
    <w:p w14:paraId="7F8ED73C" w14:textId="25E4285D" w:rsidR="007F0C1A" w:rsidRDefault="007F0C1A">
      <w:pPr>
        <w:rPr>
          <w:rFonts w:ascii="Arial" w:hAnsi="Arial" w:cs="Arial"/>
          <w:sz w:val="2"/>
          <w:szCs w:val="16"/>
        </w:rPr>
      </w:pPr>
    </w:p>
    <w:p w14:paraId="3CED2C29" w14:textId="71C3F975" w:rsidR="007F0C1A" w:rsidRDefault="007F0C1A">
      <w:pPr>
        <w:rPr>
          <w:rFonts w:ascii="Arial" w:hAnsi="Arial" w:cs="Arial"/>
          <w:sz w:val="2"/>
          <w:szCs w:val="16"/>
        </w:rPr>
      </w:pPr>
    </w:p>
    <w:p w14:paraId="0645F22C" w14:textId="44682E6B" w:rsidR="007F0C1A" w:rsidRDefault="007F0C1A">
      <w:pPr>
        <w:rPr>
          <w:rFonts w:ascii="Arial" w:hAnsi="Arial" w:cs="Arial"/>
          <w:sz w:val="2"/>
          <w:szCs w:val="16"/>
        </w:rPr>
      </w:pPr>
    </w:p>
    <w:p w14:paraId="6BC98DB1" w14:textId="2E4DC2CD" w:rsidR="007F0C1A" w:rsidRDefault="007F0C1A">
      <w:pPr>
        <w:rPr>
          <w:rFonts w:ascii="Arial" w:hAnsi="Arial" w:cs="Arial"/>
          <w:sz w:val="2"/>
          <w:szCs w:val="16"/>
        </w:rPr>
      </w:pPr>
    </w:p>
    <w:p w14:paraId="783703EB" w14:textId="719E3937" w:rsidR="007F0C1A" w:rsidRDefault="007F0C1A">
      <w:pPr>
        <w:rPr>
          <w:rFonts w:ascii="Arial" w:hAnsi="Arial" w:cs="Arial"/>
          <w:sz w:val="2"/>
          <w:szCs w:val="16"/>
        </w:rPr>
      </w:pPr>
    </w:p>
    <w:p w14:paraId="0351C599" w14:textId="731635CD" w:rsidR="007F0C1A" w:rsidRDefault="007F0C1A">
      <w:pPr>
        <w:rPr>
          <w:rFonts w:ascii="Arial" w:hAnsi="Arial" w:cs="Arial"/>
          <w:sz w:val="2"/>
          <w:szCs w:val="16"/>
        </w:rPr>
      </w:pPr>
    </w:p>
    <w:p w14:paraId="361AF4A8" w14:textId="4328B343" w:rsidR="007F0C1A" w:rsidRDefault="007F0C1A">
      <w:pPr>
        <w:rPr>
          <w:rFonts w:ascii="Arial" w:hAnsi="Arial" w:cs="Arial"/>
          <w:sz w:val="2"/>
          <w:szCs w:val="16"/>
        </w:rPr>
      </w:pPr>
    </w:p>
    <w:p w14:paraId="26A6E0AB" w14:textId="77777777" w:rsidR="007F0C1A" w:rsidRPr="007F0C1A" w:rsidRDefault="007F0C1A">
      <w:pPr>
        <w:rPr>
          <w:rFonts w:ascii="Arial" w:hAnsi="Arial" w:cs="Arial"/>
          <w:sz w:val="2"/>
          <w:szCs w:val="16"/>
        </w:rPr>
      </w:pPr>
    </w:p>
    <w:tbl>
      <w:tblPr>
        <w:tblStyle w:val="TableGrid"/>
        <w:tblpPr w:leftFromText="180" w:rightFromText="180" w:vertAnchor="text" w:horzAnchor="page" w:tblpX="1048" w:tblpY="414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1843"/>
        <w:gridCol w:w="1843"/>
        <w:gridCol w:w="1843"/>
        <w:gridCol w:w="1843"/>
      </w:tblGrid>
      <w:tr w:rsidR="007F0C1A" w:rsidRPr="00C3195A" w14:paraId="561024A7" w14:textId="35995F29" w:rsidTr="007F0C1A">
        <w:tc>
          <w:tcPr>
            <w:tcW w:w="5353" w:type="dxa"/>
          </w:tcPr>
          <w:p w14:paraId="249AA0A9" w14:textId="77777777" w:rsidR="007F0C1A" w:rsidRPr="00123BA5" w:rsidRDefault="007F0C1A" w:rsidP="007F0C1A">
            <w:pPr>
              <w:rPr>
                <w:rFonts w:ascii="Arial" w:hAnsi="Arial" w:cs="Arial"/>
                <w:b/>
                <w:szCs w:val="24"/>
              </w:rPr>
            </w:pPr>
            <w:r w:rsidRPr="00123BA5">
              <w:rPr>
                <w:rFonts w:ascii="Arial" w:hAnsi="Arial" w:cs="Arial"/>
                <w:b/>
                <w:szCs w:val="24"/>
              </w:rPr>
              <w:lastRenderedPageBreak/>
              <w:t>Support discussed (where available)</w:t>
            </w:r>
          </w:p>
        </w:tc>
        <w:tc>
          <w:tcPr>
            <w:tcW w:w="1843" w:type="dxa"/>
          </w:tcPr>
          <w:p w14:paraId="5B122C90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123BA5">
              <w:rPr>
                <w:rFonts w:ascii="Arial" w:hAnsi="Arial" w:cs="Arial"/>
                <w:b/>
                <w:szCs w:val="24"/>
              </w:rPr>
              <w:t>Offered</w:t>
            </w:r>
          </w:p>
        </w:tc>
        <w:tc>
          <w:tcPr>
            <w:tcW w:w="1843" w:type="dxa"/>
          </w:tcPr>
          <w:p w14:paraId="634480DA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123BA5">
              <w:rPr>
                <w:rFonts w:ascii="Arial" w:hAnsi="Arial" w:cs="Arial"/>
                <w:b/>
                <w:szCs w:val="24"/>
              </w:rPr>
              <w:t>Interested</w:t>
            </w:r>
          </w:p>
        </w:tc>
        <w:tc>
          <w:tcPr>
            <w:tcW w:w="1843" w:type="dxa"/>
          </w:tcPr>
          <w:p w14:paraId="2DFD29E7" w14:textId="3883E1FA" w:rsidR="007F0C1A" w:rsidRPr="00123BA5" w:rsidRDefault="007F0C1A" w:rsidP="007F0C1A">
            <w:pPr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Taken up</w:t>
            </w:r>
          </w:p>
        </w:tc>
        <w:tc>
          <w:tcPr>
            <w:tcW w:w="1843" w:type="dxa"/>
          </w:tcPr>
          <w:p w14:paraId="57E46E7A" w14:textId="54F7B491" w:rsidR="007F0C1A" w:rsidRPr="00123BA5" w:rsidRDefault="007F0C1A" w:rsidP="007F0C1A">
            <w:pPr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Completed</w:t>
            </w:r>
          </w:p>
        </w:tc>
      </w:tr>
      <w:tr w:rsidR="007F0C1A" w:rsidRPr="00C3195A" w14:paraId="40320FE9" w14:textId="716F1C34" w:rsidTr="007F0C1A">
        <w:trPr>
          <w:trHeight w:val="397"/>
        </w:trPr>
        <w:tc>
          <w:tcPr>
            <w:tcW w:w="5353" w:type="dxa"/>
          </w:tcPr>
          <w:p w14:paraId="445B055E" w14:textId="77777777" w:rsidR="007F0C1A" w:rsidRPr="00123BA5" w:rsidRDefault="007F0C1A" w:rsidP="007F0C1A">
            <w:pPr>
              <w:rPr>
                <w:rFonts w:ascii="Arial" w:hAnsi="Arial" w:cs="Arial"/>
                <w:szCs w:val="24"/>
              </w:rPr>
            </w:pPr>
            <w:r w:rsidRPr="00123BA5">
              <w:rPr>
                <w:rFonts w:ascii="Arial" w:hAnsi="Arial" w:cs="Arial"/>
                <w:szCs w:val="24"/>
              </w:rPr>
              <w:t>Safe space</w:t>
            </w:r>
          </w:p>
        </w:tc>
        <w:tc>
          <w:tcPr>
            <w:tcW w:w="1843" w:type="dxa"/>
          </w:tcPr>
          <w:p w14:paraId="72E9B3CC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0AA39259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1E02F3D8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4E99E795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F0C1A" w:rsidRPr="00C3195A" w14:paraId="1FE30482" w14:textId="0156202A" w:rsidTr="007F0C1A">
        <w:trPr>
          <w:trHeight w:val="397"/>
        </w:trPr>
        <w:tc>
          <w:tcPr>
            <w:tcW w:w="5353" w:type="dxa"/>
          </w:tcPr>
          <w:p w14:paraId="5B994498" w14:textId="77777777" w:rsidR="007F0C1A" w:rsidRPr="00123BA5" w:rsidRDefault="007F0C1A" w:rsidP="007F0C1A">
            <w:pPr>
              <w:rPr>
                <w:rFonts w:ascii="Arial" w:hAnsi="Arial" w:cs="Arial"/>
                <w:szCs w:val="24"/>
              </w:rPr>
            </w:pPr>
            <w:r w:rsidRPr="00123BA5">
              <w:rPr>
                <w:rFonts w:ascii="Arial" w:hAnsi="Arial" w:cs="Arial"/>
                <w:szCs w:val="24"/>
              </w:rPr>
              <w:t>Peer mentor</w:t>
            </w:r>
          </w:p>
        </w:tc>
        <w:tc>
          <w:tcPr>
            <w:tcW w:w="1843" w:type="dxa"/>
          </w:tcPr>
          <w:p w14:paraId="21E96B17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12BE0C1A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3977236D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601CA759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F0C1A" w:rsidRPr="00C3195A" w14:paraId="0F583420" w14:textId="464CF519" w:rsidTr="007F0C1A">
        <w:trPr>
          <w:trHeight w:val="397"/>
        </w:trPr>
        <w:tc>
          <w:tcPr>
            <w:tcW w:w="5353" w:type="dxa"/>
          </w:tcPr>
          <w:p w14:paraId="6330B881" w14:textId="77777777" w:rsidR="007F0C1A" w:rsidRPr="00123BA5" w:rsidRDefault="007F0C1A" w:rsidP="007F0C1A">
            <w:pPr>
              <w:rPr>
                <w:rFonts w:ascii="Arial" w:hAnsi="Arial" w:cs="Arial"/>
                <w:szCs w:val="24"/>
              </w:rPr>
            </w:pPr>
            <w:r w:rsidRPr="00123BA5">
              <w:rPr>
                <w:rFonts w:ascii="Arial" w:hAnsi="Arial" w:cs="Arial"/>
                <w:szCs w:val="24"/>
              </w:rPr>
              <w:t>Online support &amp; counselling</w:t>
            </w:r>
          </w:p>
        </w:tc>
        <w:tc>
          <w:tcPr>
            <w:tcW w:w="1843" w:type="dxa"/>
          </w:tcPr>
          <w:p w14:paraId="5F231F6D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61798E62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79E52A6D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11639760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F0C1A" w:rsidRPr="00C3195A" w14:paraId="7FF4A2CA" w14:textId="34B308CE" w:rsidTr="007F0C1A">
        <w:trPr>
          <w:trHeight w:val="397"/>
        </w:trPr>
        <w:tc>
          <w:tcPr>
            <w:tcW w:w="5353" w:type="dxa"/>
          </w:tcPr>
          <w:p w14:paraId="45D46007" w14:textId="77777777" w:rsidR="007F0C1A" w:rsidRPr="00123BA5" w:rsidRDefault="007F0C1A" w:rsidP="007F0C1A">
            <w:pPr>
              <w:rPr>
                <w:rFonts w:ascii="Arial" w:hAnsi="Arial" w:cs="Arial"/>
                <w:szCs w:val="24"/>
              </w:rPr>
            </w:pPr>
            <w:r w:rsidRPr="00123BA5">
              <w:rPr>
                <w:rFonts w:ascii="Arial" w:hAnsi="Arial" w:cs="Arial"/>
                <w:szCs w:val="24"/>
              </w:rPr>
              <w:t>Volunteer mentor</w:t>
            </w:r>
          </w:p>
        </w:tc>
        <w:tc>
          <w:tcPr>
            <w:tcW w:w="1843" w:type="dxa"/>
          </w:tcPr>
          <w:p w14:paraId="7F74D36A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3FDF98C5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08B2389F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536592E3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F0C1A" w:rsidRPr="00C3195A" w14:paraId="2CFB7679" w14:textId="7AC0F650" w:rsidTr="007F0C1A">
        <w:trPr>
          <w:trHeight w:val="397"/>
        </w:trPr>
        <w:tc>
          <w:tcPr>
            <w:tcW w:w="5353" w:type="dxa"/>
          </w:tcPr>
          <w:p w14:paraId="67162ECB" w14:textId="77777777" w:rsidR="007F0C1A" w:rsidRPr="00123BA5" w:rsidRDefault="007F0C1A" w:rsidP="007F0C1A">
            <w:pPr>
              <w:rPr>
                <w:rFonts w:ascii="Arial" w:hAnsi="Arial" w:cs="Arial"/>
                <w:szCs w:val="24"/>
              </w:rPr>
            </w:pPr>
            <w:r w:rsidRPr="00123BA5">
              <w:rPr>
                <w:rFonts w:ascii="Arial" w:hAnsi="Arial" w:cs="Arial"/>
                <w:szCs w:val="24"/>
              </w:rPr>
              <w:t>Intensive mentor</w:t>
            </w:r>
          </w:p>
        </w:tc>
        <w:tc>
          <w:tcPr>
            <w:tcW w:w="1843" w:type="dxa"/>
          </w:tcPr>
          <w:p w14:paraId="590E150F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0C4ACF32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144BC615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57B651D3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F0C1A" w:rsidRPr="00C3195A" w14:paraId="6F17AE68" w14:textId="086DE1C0" w:rsidTr="007F0C1A">
        <w:trPr>
          <w:trHeight w:val="397"/>
        </w:trPr>
        <w:tc>
          <w:tcPr>
            <w:tcW w:w="5353" w:type="dxa"/>
          </w:tcPr>
          <w:p w14:paraId="45FCDA78" w14:textId="77777777" w:rsidR="007F0C1A" w:rsidRPr="00123BA5" w:rsidRDefault="007F0C1A" w:rsidP="007F0C1A">
            <w:pPr>
              <w:rPr>
                <w:rFonts w:ascii="Arial" w:hAnsi="Arial" w:cs="Arial"/>
                <w:szCs w:val="24"/>
              </w:rPr>
            </w:pPr>
            <w:r w:rsidRPr="00123BA5">
              <w:rPr>
                <w:rFonts w:ascii="Arial" w:hAnsi="Arial" w:cs="Arial"/>
                <w:szCs w:val="24"/>
              </w:rPr>
              <w:t>Talents &amp; interests grant</w:t>
            </w:r>
          </w:p>
        </w:tc>
        <w:tc>
          <w:tcPr>
            <w:tcW w:w="1843" w:type="dxa"/>
          </w:tcPr>
          <w:p w14:paraId="1056179F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51D4E310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6713AD31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7A7A2AE9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F0C1A" w:rsidRPr="00C3195A" w14:paraId="5473F351" w14:textId="3BCD1445" w:rsidTr="007F0C1A">
        <w:trPr>
          <w:trHeight w:val="397"/>
        </w:trPr>
        <w:tc>
          <w:tcPr>
            <w:tcW w:w="5353" w:type="dxa"/>
            <w:tcBorders>
              <w:bottom w:val="single" w:sz="4" w:space="0" w:color="auto"/>
            </w:tcBorders>
          </w:tcPr>
          <w:p w14:paraId="7A8AC490" w14:textId="77777777" w:rsidR="007F0C1A" w:rsidRPr="00123BA5" w:rsidRDefault="007F0C1A" w:rsidP="007F0C1A">
            <w:pPr>
              <w:rPr>
                <w:rFonts w:ascii="Arial" w:hAnsi="Arial" w:cs="Arial"/>
                <w:szCs w:val="24"/>
              </w:rPr>
            </w:pPr>
            <w:r w:rsidRPr="00123BA5">
              <w:rPr>
                <w:rFonts w:ascii="Arial" w:hAnsi="Arial" w:cs="Arial"/>
                <w:szCs w:val="24"/>
              </w:rPr>
              <w:t>Family group work (transition)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8A3C106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D30CEA1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AC751E8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58F7CFF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F0C1A" w:rsidRPr="00C3195A" w14:paraId="368662B9" w14:textId="2CBB2BFD" w:rsidTr="007F0C1A">
        <w:trPr>
          <w:trHeight w:val="397"/>
        </w:trPr>
        <w:tc>
          <w:tcPr>
            <w:tcW w:w="5353" w:type="dxa"/>
            <w:tcBorders>
              <w:bottom w:val="single" w:sz="4" w:space="0" w:color="auto"/>
            </w:tcBorders>
          </w:tcPr>
          <w:p w14:paraId="30E8EEAB" w14:textId="77777777" w:rsidR="007F0C1A" w:rsidRDefault="007F0C1A" w:rsidP="007F0C1A">
            <w:pPr>
              <w:rPr>
                <w:rFonts w:ascii="Arial" w:hAnsi="Arial" w:cs="Arial"/>
                <w:szCs w:val="24"/>
              </w:rPr>
            </w:pPr>
            <w:r w:rsidRPr="00123BA5">
              <w:rPr>
                <w:rFonts w:ascii="Arial" w:hAnsi="Arial" w:cs="Arial"/>
                <w:szCs w:val="24"/>
              </w:rPr>
              <w:t>All other services or support:</w:t>
            </w:r>
          </w:p>
          <w:p w14:paraId="1C4D9DFA" w14:textId="77777777" w:rsidR="007F0C1A" w:rsidRDefault="007F0C1A" w:rsidP="007F0C1A">
            <w:pPr>
              <w:rPr>
                <w:rFonts w:ascii="Arial" w:hAnsi="Arial" w:cs="Arial"/>
                <w:szCs w:val="24"/>
              </w:rPr>
            </w:pPr>
          </w:p>
          <w:p w14:paraId="18862F5A" w14:textId="77777777" w:rsidR="007F0C1A" w:rsidRDefault="007F0C1A" w:rsidP="007F0C1A">
            <w:pPr>
              <w:rPr>
                <w:rFonts w:ascii="Arial" w:hAnsi="Arial" w:cs="Arial"/>
                <w:szCs w:val="24"/>
              </w:rPr>
            </w:pPr>
          </w:p>
          <w:p w14:paraId="3B2EF05D" w14:textId="77777777" w:rsidR="007F0C1A" w:rsidRDefault="007F0C1A" w:rsidP="007F0C1A">
            <w:pPr>
              <w:rPr>
                <w:rFonts w:ascii="Arial" w:hAnsi="Arial" w:cs="Arial"/>
                <w:szCs w:val="24"/>
              </w:rPr>
            </w:pPr>
          </w:p>
          <w:p w14:paraId="199B6503" w14:textId="77777777" w:rsidR="007F0C1A" w:rsidRDefault="007F0C1A" w:rsidP="007F0C1A">
            <w:pPr>
              <w:rPr>
                <w:rFonts w:ascii="Arial" w:hAnsi="Arial" w:cs="Arial"/>
                <w:szCs w:val="24"/>
              </w:rPr>
            </w:pPr>
          </w:p>
          <w:p w14:paraId="4E500E8A" w14:textId="12C7E4A6" w:rsidR="007F0C1A" w:rsidRPr="00123BA5" w:rsidRDefault="007F0C1A" w:rsidP="007F0C1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04AA637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AD773E7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0642235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3934B39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14:paraId="7351CFB7" w14:textId="77777777" w:rsidR="007F0C1A" w:rsidRDefault="007F0C1A">
      <w:pPr>
        <w:rPr>
          <w:rFonts w:ascii="Arial" w:hAnsi="Arial" w:cs="Arial"/>
          <w:szCs w:val="24"/>
        </w:rPr>
      </w:pPr>
    </w:p>
    <w:p w14:paraId="2A2858D2" w14:textId="26E901A8" w:rsidR="007F0C1A" w:rsidRPr="00B72FC0" w:rsidRDefault="007F0C1A">
      <w:pPr>
        <w:rPr>
          <w:rFonts w:ascii="Arial" w:hAnsi="Arial" w:cs="Arial"/>
          <w:szCs w:val="24"/>
        </w:rPr>
      </w:pPr>
    </w:p>
    <w:p w14:paraId="3FC0D3B9" w14:textId="77777777" w:rsidR="009646A7" w:rsidRPr="00B72FC0" w:rsidRDefault="009646A7">
      <w:pPr>
        <w:rPr>
          <w:rFonts w:ascii="Arial" w:hAnsi="Arial" w:cs="Arial"/>
          <w:szCs w:val="24"/>
        </w:rPr>
      </w:pPr>
    </w:p>
    <w:p w14:paraId="638728BC" w14:textId="77777777" w:rsidR="009646A7" w:rsidRPr="00B72FC0" w:rsidRDefault="009646A7">
      <w:pPr>
        <w:rPr>
          <w:rFonts w:ascii="Arial" w:hAnsi="Arial" w:cs="Arial"/>
          <w:szCs w:val="24"/>
        </w:rPr>
      </w:pPr>
    </w:p>
    <w:p w14:paraId="5332ADE8" w14:textId="77777777" w:rsidR="009646A7" w:rsidRPr="00B72FC0" w:rsidRDefault="009646A7">
      <w:pPr>
        <w:rPr>
          <w:rFonts w:ascii="Arial" w:hAnsi="Arial" w:cs="Arial"/>
          <w:szCs w:val="24"/>
        </w:rPr>
      </w:pPr>
    </w:p>
    <w:p w14:paraId="5A466F8D" w14:textId="77777777" w:rsidR="009646A7" w:rsidRPr="00B72FC0" w:rsidRDefault="009646A7">
      <w:pPr>
        <w:rPr>
          <w:rFonts w:ascii="Arial" w:hAnsi="Arial" w:cs="Arial"/>
          <w:szCs w:val="24"/>
        </w:rPr>
      </w:pPr>
    </w:p>
    <w:p w14:paraId="5B325EFE" w14:textId="77777777" w:rsidR="009646A7" w:rsidRPr="00B72FC0" w:rsidRDefault="009646A7">
      <w:pPr>
        <w:rPr>
          <w:rFonts w:ascii="Arial" w:hAnsi="Arial" w:cs="Arial"/>
          <w:szCs w:val="24"/>
        </w:rPr>
      </w:pPr>
    </w:p>
    <w:p w14:paraId="36733042" w14:textId="77777777" w:rsidR="009646A7" w:rsidRPr="00B72FC0" w:rsidRDefault="009646A7">
      <w:pPr>
        <w:rPr>
          <w:rFonts w:ascii="Arial" w:hAnsi="Arial" w:cs="Arial"/>
          <w:szCs w:val="24"/>
        </w:rPr>
      </w:pPr>
    </w:p>
    <w:p w14:paraId="7C0F22B9" w14:textId="77777777" w:rsidR="009646A7" w:rsidRPr="00B72FC0" w:rsidRDefault="009646A7">
      <w:pPr>
        <w:rPr>
          <w:rFonts w:ascii="Arial" w:hAnsi="Arial" w:cs="Arial"/>
          <w:szCs w:val="24"/>
        </w:rPr>
      </w:pPr>
    </w:p>
    <w:p w14:paraId="6BB40FBC" w14:textId="77777777" w:rsidR="009646A7" w:rsidRPr="00B72FC0" w:rsidRDefault="009646A7">
      <w:pPr>
        <w:rPr>
          <w:rFonts w:ascii="Arial" w:hAnsi="Arial" w:cs="Arial"/>
          <w:szCs w:val="24"/>
        </w:rPr>
      </w:pPr>
    </w:p>
    <w:p w14:paraId="75CC9B4D" w14:textId="77777777" w:rsidR="009646A7" w:rsidRPr="00B72FC0" w:rsidRDefault="009646A7">
      <w:pPr>
        <w:rPr>
          <w:rFonts w:ascii="Arial" w:hAnsi="Arial" w:cs="Arial"/>
          <w:szCs w:val="24"/>
        </w:rPr>
      </w:pPr>
    </w:p>
    <w:p w14:paraId="3882C90B" w14:textId="77777777" w:rsidR="009646A7" w:rsidRDefault="009646A7"/>
    <w:p w14:paraId="0C676D03" w14:textId="77777777" w:rsidR="009646A7" w:rsidRDefault="009646A7"/>
    <w:p w14:paraId="76CDC089" w14:textId="77777777" w:rsidR="009646A7" w:rsidRDefault="009646A7"/>
    <w:p w14:paraId="4E604DAA" w14:textId="77777777" w:rsidR="0042411F" w:rsidRDefault="0042411F"/>
    <w:p w14:paraId="5F906360" w14:textId="5C862C25" w:rsidR="0042411F" w:rsidRDefault="0042411F"/>
    <w:p w14:paraId="22587896" w14:textId="3716D09C" w:rsidR="007F0C1A" w:rsidRDefault="007F0C1A"/>
    <w:p w14:paraId="014DBA68" w14:textId="77777777" w:rsidR="007F0C1A" w:rsidRDefault="007F0C1A"/>
    <w:p w14:paraId="414133F0" w14:textId="2B39A653" w:rsidR="0042411F" w:rsidRDefault="0042411F"/>
    <w:p w14:paraId="5DAE9584" w14:textId="0DAAE137" w:rsidR="007F0C1A" w:rsidRDefault="007F0C1A"/>
    <w:p w14:paraId="6F8EC2E9" w14:textId="77777777" w:rsidR="007F0C1A" w:rsidRDefault="007F0C1A"/>
    <w:p w14:paraId="7D7264C3" w14:textId="2AACCFDA" w:rsidR="0042411F" w:rsidRDefault="007F0C1A"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0E70F59" wp14:editId="0B91E553">
                <wp:simplePos x="0" y="0"/>
                <wp:positionH relativeFrom="column">
                  <wp:posOffset>161925</wp:posOffset>
                </wp:positionH>
                <wp:positionV relativeFrom="paragraph">
                  <wp:posOffset>43180</wp:posOffset>
                </wp:positionV>
                <wp:extent cx="7772400" cy="1581150"/>
                <wp:effectExtent l="0" t="0" r="19050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F1C87" w14:textId="77777777" w:rsidR="007F0C1A" w:rsidRPr="00123BA5" w:rsidRDefault="007F0C1A" w:rsidP="007F0C1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23BA5">
                              <w:rPr>
                                <w:rFonts w:ascii="Arial" w:hAnsi="Arial" w:cs="Arial"/>
                                <w:b/>
                              </w:rPr>
                              <w:t>To be read and completed by young person:</w:t>
                            </w:r>
                          </w:p>
                          <w:p w14:paraId="4FC63AF6" w14:textId="77777777" w:rsidR="007F0C1A" w:rsidRPr="00123BA5" w:rsidRDefault="007F0C1A" w:rsidP="007F0C1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2D0D9FF" w14:textId="66107267" w:rsidR="007F0C1A" w:rsidRPr="00123BA5" w:rsidRDefault="007F0C1A" w:rsidP="007F0C1A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123BA5">
                              <w:rPr>
                                <w:rFonts w:ascii="Arial" w:hAnsi="Arial" w:cs="Arial"/>
                                <w:i/>
                              </w:rPr>
                              <w:t xml:space="preserve">I give my consent for </w:t>
                            </w:r>
                            <w:r w:rsidR="00CD0948">
                              <w:rPr>
                                <w:rFonts w:ascii="Arial" w:hAnsi="Arial" w:cs="Arial"/>
                                <w:i/>
                              </w:rPr>
                              <w:t>this tool</w:t>
                            </w:r>
                            <w:r w:rsidRPr="00123BA5">
                              <w:rPr>
                                <w:rFonts w:ascii="Arial" w:hAnsi="Arial" w:cs="Arial"/>
                                <w:i/>
                              </w:rPr>
                              <w:t xml:space="preserve"> to be seen by HeadStart Kent and any delivery partners who support me.</w:t>
                            </w:r>
                          </w:p>
                          <w:p w14:paraId="2147AAF5" w14:textId="77777777" w:rsidR="007F0C1A" w:rsidRPr="00123BA5" w:rsidRDefault="007F0C1A" w:rsidP="007F0C1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5764FFF" w14:textId="77777777" w:rsidR="007F0C1A" w:rsidRPr="00123BA5" w:rsidRDefault="007F0C1A" w:rsidP="007F0C1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23BA5">
                              <w:rPr>
                                <w:rFonts w:ascii="Arial" w:hAnsi="Arial" w:cs="Arial"/>
                              </w:rPr>
                              <w:t>Signed: ....................................................................</w:t>
                            </w:r>
                          </w:p>
                          <w:p w14:paraId="36E7D60F" w14:textId="77777777" w:rsidR="007F0C1A" w:rsidRPr="00123BA5" w:rsidRDefault="007F0C1A" w:rsidP="007F0C1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70BD0EB" w14:textId="77777777" w:rsidR="007F0C1A" w:rsidRPr="00123BA5" w:rsidRDefault="007F0C1A" w:rsidP="007F0C1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23BA5">
                              <w:rPr>
                                <w:rFonts w:ascii="Arial" w:hAnsi="Arial" w:cs="Arial"/>
                              </w:rPr>
                              <w:t>Date: 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70F59" id="_x0000_s1027" type="#_x0000_t202" style="position:absolute;margin-left:12.75pt;margin-top:3.4pt;width:612pt;height:124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">
                <v:textbox>
                  <w:txbxContent>
                    <w:p w14:paraId="250F1C87" w14:textId="77777777" w:rsidR="007F0C1A" w:rsidRPr="00123BA5" w:rsidRDefault="007F0C1A" w:rsidP="007F0C1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23BA5">
                        <w:rPr>
                          <w:rFonts w:ascii="Arial" w:hAnsi="Arial" w:cs="Arial"/>
                          <w:b/>
                        </w:rPr>
                        <w:t>To be read and completed by young person:</w:t>
                      </w:r>
                    </w:p>
                    <w:p w14:paraId="4FC63AF6" w14:textId="77777777" w:rsidR="007F0C1A" w:rsidRPr="00123BA5" w:rsidRDefault="007F0C1A" w:rsidP="007F0C1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2D0D9FF" w14:textId="66107267" w:rsidR="007F0C1A" w:rsidRPr="00123BA5" w:rsidRDefault="007F0C1A" w:rsidP="007F0C1A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123BA5">
                        <w:rPr>
                          <w:rFonts w:ascii="Arial" w:hAnsi="Arial" w:cs="Arial"/>
                          <w:i/>
                        </w:rPr>
                        <w:t xml:space="preserve">I give my consent for </w:t>
                      </w:r>
                      <w:r w:rsidR="00CD0948">
                        <w:rPr>
                          <w:rFonts w:ascii="Arial" w:hAnsi="Arial" w:cs="Arial"/>
                          <w:i/>
                        </w:rPr>
                        <w:t>this tool</w:t>
                      </w:r>
                      <w:r w:rsidRPr="00123BA5">
                        <w:rPr>
                          <w:rFonts w:ascii="Arial" w:hAnsi="Arial" w:cs="Arial"/>
                          <w:i/>
                        </w:rPr>
                        <w:t xml:space="preserve"> to be seen by HeadStart Kent and any delivery partners who support me.</w:t>
                      </w:r>
                    </w:p>
                    <w:p w14:paraId="2147AAF5" w14:textId="77777777" w:rsidR="007F0C1A" w:rsidRPr="00123BA5" w:rsidRDefault="007F0C1A" w:rsidP="007F0C1A">
                      <w:pPr>
                        <w:rPr>
                          <w:rFonts w:ascii="Arial" w:hAnsi="Arial" w:cs="Arial"/>
                        </w:rPr>
                      </w:pPr>
                    </w:p>
                    <w:p w14:paraId="55764FFF" w14:textId="77777777" w:rsidR="007F0C1A" w:rsidRPr="00123BA5" w:rsidRDefault="007F0C1A" w:rsidP="007F0C1A">
                      <w:pPr>
                        <w:rPr>
                          <w:rFonts w:ascii="Arial" w:hAnsi="Arial" w:cs="Arial"/>
                        </w:rPr>
                      </w:pPr>
                      <w:r w:rsidRPr="00123BA5">
                        <w:rPr>
                          <w:rFonts w:ascii="Arial" w:hAnsi="Arial" w:cs="Arial"/>
                        </w:rPr>
                        <w:t>Signed: ....................................................................</w:t>
                      </w:r>
                    </w:p>
                    <w:p w14:paraId="36E7D60F" w14:textId="77777777" w:rsidR="007F0C1A" w:rsidRPr="00123BA5" w:rsidRDefault="007F0C1A" w:rsidP="007F0C1A">
                      <w:pPr>
                        <w:rPr>
                          <w:rFonts w:ascii="Arial" w:hAnsi="Arial" w:cs="Arial"/>
                        </w:rPr>
                      </w:pPr>
                    </w:p>
                    <w:p w14:paraId="770BD0EB" w14:textId="77777777" w:rsidR="007F0C1A" w:rsidRPr="00123BA5" w:rsidRDefault="007F0C1A" w:rsidP="007F0C1A">
                      <w:pPr>
                        <w:rPr>
                          <w:rFonts w:ascii="Arial" w:hAnsi="Arial" w:cs="Arial"/>
                        </w:rPr>
                      </w:pPr>
                      <w:r w:rsidRPr="00123BA5">
                        <w:rPr>
                          <w:rFonts w:ascii="Arial" w:hAnsi="Arial" w:cs="Arial"/>
                        </w:rPr>
                        <w:t>Date: 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2890803B" w14:textId="6768630D" w:rsidR="0042411F" w:rsidRDefault="0042411F"/>
    <w:p w14:paraId="4A9426C8" w14:textId="77777777" w:rsidR="0042411F" w:rsidRDefault="0042411F"/>
    <w:p w14:paraId="30A0AE35" w14:textId="77777777" w:rsidR="0042411F" w:rsidRDefault="0042411F"/>
    <w:p w14:paraId="1F480225" w14:textId="7EFA662C" w:rsidR="0042411F" w:rsidRDefault="0042411F"/>
    <w:p w14:paraId="28870595" w14:textId="645093C2" w:rsidR="0042411F" w:rsidRDefault="0042411F"/>
    <w:p w14:paraId="5EEDEB2F" w14:textId="74E44D4F" w:rsidR="0042411F" w:rsidRDefault="0042411F"/>
    <w:p w14:paraId="686463E8" w14:textId="1A9FC77B" w:rsidR="009646A7" w:rsidRDefault="009646A7"/>
    <w:sectPr w:rsidR="009646A7" w:rsidSect="00E65DA0">
      <w:headerReference w:type="default" r:id="rId10"/>
      <w:pgSz w:w="16838" w:h="11906" w:orient="landscape"/>
      <w:pgMar w:top="720" w:right="720" w:bottom="720" w:left="72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1292C5" w14:textId="77777777" w:rsidR="0022404E" w:rsidRDefault="0022404E" w:rsidP="0024735B">
      <w:r>
        <w:separator/>
      </w:r>
    </w:p>
  </w:endnote>
  <w:endnote w:type="continuationSeparator" w:id="0">
    <w:p w14:paraId="6C353BB2" w14:textId="77777777" w:rsidR="0022404E" w:rsidRDefault="0022404E" w:rsidP="00247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altName w:val="Gill Sans M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DC355" w14:textId="0E1CC435" w:rsidR="000D00D7" w:rsidRDefault="00592FCE">
    <w:pPr>
      <w:pStyle w:val="Foot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5D8A361E" wp14:editId="5155FD46">
          <wp:simplePos x="0" y="0"/>
          <wp:positionH relativeFrom="column">
            <wp:posOffset>6687820</wp:posOffset>
          </wp:positionH>
          <wp:positionV relativeFrom="paragraph">
            <wp:posOffset>-577850</wp:posOffset>
          </wp:positionV>
          <wp:extent cx="1913255" cy="935355"/>
          <wp:effectExtent l="0" t="0" r="0" b="0"/>
          <wp:wrapTight wrapText="bothSides">
            <wp:wrapPolygon edited="0">
              <wp:start x="3871" y="4399"/>
              <wp:lineTo x="2151" y="10998"/>
              <wp:lineTo x="2796" y="14957"/>
              <wp:lineTo x="4516" y="16277"/>
              <wp:lineTo x="8173" y="17157"/>
              <wp:lineTo x="9033" y="17157"/>
              <wp:lineTo x="18711" y="13198"/>
              <wp:lineTo x="19141" y="10118"/>
              <wp:lineTo x="13979" y="7479"/>
              <wp:lineTo x="5162" y="4399"/>
              <wp:lineTo x="3871" y="4399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L Community F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3255" cy="935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00D7">
      <w:rPr>
        <w:noProof/>
      </w:rPr>
      <w:drawing>
        <wp:anchor distT="0" distB="0" distL="114300" distR="114300" simplePos="0" relativeHeight="251656704" behindDoc="1" locked="0" layoutInCell="1" allowOverlap="1" wp14:anchorId="095C0918" wp14:editId="31B2748B">
          <wp:simplePos x="0" y="0"/>
          <wp:positionH relativeFrom="column">
            <wp:posOffset>0</wp:posOffset>
          </wp:positionH>
          <wp:positionV relativeFrom="paragraph">
            <wp:posOffset>-837565</wp:posOffset>
          </wp:positionV>
          <wp:extent cx="781050" cy="1103630"/>
          <wp:effectExtent l="0" t="0" r="0" b="1270"/>
          <wp:wrapTight wrapText="bothSides">
            <wp:wrapPolygon edited="0">
              <wp:start x="0" y="0"/>
              <wp:lineTo x="0" y="21252"/>
              <wp:lineTo x="21073" y="21252"/>
              <wp:lineTo x="21073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1103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00D7">
      <w:rPr>
        <w:noProof/>
      </w:rPr>
      <w:drawing>
        <wp:anchor distT="0" distB="0" distL="114300" distR="114300" simplePos="0" relativeHeight="251682304" behindDoc="1" locked="0" layoutInCell="1" allowOverlap="1" wp14:anchorId="49465EB5" wp14:editId="23B2ED5D">
          <wp:simplePos x="0" y="0"/>
          <wp:positionH relativeFrom="column">
            <wp:posOffset>8782050</wp:posOffset>
          </wp:positionH>
          <wp:positionV relativeFrom="paragraph">
            <wp:posOffset>-396875</wp:posOffset>
          </wp:positionV>
          <wp:extent cx="993140" cy="639445"/>
          <wp:effectExtent l="0" t="0" r="0" b="8255"/>
          <wp:wrapTight wrapText="bothSides">
            <wp:wrapPolygon edited="0">
              <wp:start x="0" y="0"/>
              <wp:lineTo x="0" y="21235"/>
              <wp:lineTo x="21130" y="21235"/>
              <wp:lineTo x="21130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KCC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3140" cy="639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F22C1B" w14:textId="473CB052" w:rsidR="00E65DA0" w:rsidRPr="00E65DA0" w:rsidRDefault="00E65DA0" w:rsidP="00E65DA0">
    <w:pPr>
      <w:pStyle w:val="Footer"/>
      <w:jc w:val="right"/>
      <w:rPr>
        <w:rFonts w:ascii="Arial" w:hAnsi="Arial"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475D90" w14:textId="77777777" w:rsidR="0022404E" w:rsidRDefault="0022404E" w:rsidP="0024735B">
      <w:r>
        <w:separator/>
      </w:r>
    </w:p>
  </w:footnote>
  <w:footnote w:type="continuationSeparator" w:id="0">
    <w:p w14:paraId="41E3DEF3" w14:textId="77777777" w:rsidR="0022404E" w:rsidRDefault="0022404E" w:rsidP="002473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E8706" w14:textId="7DC52DAE" w:rsidR="00E06D37" w:rsidRPr="00743C42" w:rsidRDefault="009D7E4E" w:rsidP="007B5E31">
    <w:pPr>
      <w:rPr>
        <w:sz w:val="20"/>
      </w:rPr>
    </w:pPr>
    <w:r>
      <w:rPr>
        <w:rFonts w:ascii="Gulim" w:eastAsia="Gulim" w:hAnsi="Gulim" w:cs="Arial"/>
        <w:b/>
        <w:color w:val="971D5B"/>
        <w:sz w:val="32"/>
        <w:szCs w:val="24"/>
      </w:rPr>
      <w:t xml:space="preserve">HeadStart Kent: </w:t>
    </w:r>
    <w:r w:rsidR="000964AF">
      <w:rPr>
        <w:rFonts w:ascii="Gulim" w:eastAsia="Gulim" w:hAnsi="Gulim" w:cs="Arial"/>
        <w:b/>
        <w:color w:val="971D5B"/>
        <w:sz w:val="32"/>
        <w:szCs w:val="24"/>
      </w:rPr>
      <w:t>Initial R</w:t>
    </w:r>
    <w:r w:rsidR="000964AF" w:rsidRPr="00B20096">
      <w:rPr>
        <w:rFonts w:ascii="Gulim" w:eastAsia="Gulim" w:hAnsi="Gulim" w:cs="Arial"/>
        <w:b/>
        <w:color w:val="971D5B"/>
        <w:sz w:val="32"/>
        <w:szCs w:val="24"/>
      </w:rPr>
      <w:t>esilience</w:t>
    </w:r>
    <w:r w:rsidR="000964AF">
      <w:rPr>
        <w:rFonts w:ascii="Gulim" w:eastAsia="Gulim" w:hAnsi="Gulim" w:cs="Arial"/>
        <w:b/>
        <w:color w:val="971D5B"/>
        <w:sz w:val="32"/>
        <w:szCs w:val="24"/>
      </w:rPr>
      <w:t xml:space="preserve"> Conversation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5AD38" w14:textId="166EF81E" w:rsidR="00E06D37" w:rsidRDefault="009D7E4E" w:rsidP="007B5E31">
    <w:r>
      <w:rPr>
        <w:rFonts w:ascii="Gulim" w:eastAsia="Gulim" w:hAnsi="Gulim" w:cs="Arial"/>
        <w:b/>
        <w:color w:val="971D5B"/>
        <w:sz w:val="32"/>
        <w:szCs w:val="24"/>
      </w:rPr>
      <w:t xml:space="preserve">HeadStart Kent: </w:t>
    </w:r>
    <w:r w:rsidR="00123BA5">
      <w:rPr>
        <w:rFonts w:ascii="Gulim" w:eastAsia="Gulim" w:hAnsi="Gulim" w:cs="Arial"/>
        <w:b/>
        <w:color w:val="971D5B"/>
        <w:sz w:val="32"/>
        <w:szCs w:val="24"/>
      </w:rPr>
      <w:t xml:space="preserve">Review </w:t>
    </w:r>
    <w:r w:rsidR="00E06D37">
      <w:rPr>
        <w:rFonts w:ascii="Gulim" w:eastAsia="Gulim" w:hAnsi="Gulim" w:cs="Arial"/>
        <w:b/>
        <w:color w:val="971D5B"/>
        <w:sz w:val="32"/>
        <w:szCs w:val="24"/>
      </w:rPr>
      <w:t>R</w:t>
    </w:r>
    <w:r w:rsidR="00E06D37" w:rsidRPr="00B20096">
      <w:rPr>
        <w:rFonts w:ascii="Gulim" w:eastAsia="Gulim" w:hAnsi="Gulim" w:cs="Arial"/>
        <w:b/>
        <w:color w:val="971D5B"/>
        <w:sz w:val="32"/>
        <w:szCs w:val="24"/>
      </w:rPr>
      <w:t>esilience</w:t>
    </w:r>
    <w:r w:rsidR="00E06D37">
      <w:rPr>
        <w:rFonts w:ascii="Gulim" w:eastAsia="Gulim" w:hAnsi="Gulim" w:cs="Arial"/>
        <w:b/>
        <w:color w:val="971D5B"/>
        <w:sz w:val="32"/>
        <w:szCs w:val="24"/>
      </w:rPr>
      <w:t xml:space="preserve"> </w:t>
    </w:r>
    <w:r w:rsidR="00123BA5">
      <w:rPr>
        <w:rFonts w:ascii="Gulim" w:eastAsia="Gulim" w:hAnsi="Gulim" w:cs="Arial"/>
        <w:b/>
        <w:color w:val="971D5B"/>
        <w:sz w:val="32"/>
        <w:szCs w:val="24"/>
      </w:rPr>
      <w:t>Conversation</w:t>
    </w:r>
    <w:r w:rsidR="00E06D37">
      <w:rPr>
        <w:rFonts w:ascii="Gulim" w:eastAsia="Gulim" w:hAnsi="Gulim" w:cs="Arial"/>
        <w:b/>
        <w:color w:val="971D5B"/>
        <w:sz w:val="32"/>
        <w:szCs w:val="24"/>
      </w:rPr>
      <w:t xml:space="preserve"> </w:t>
    </w:r>
    <w:r w:rsidR="00E06D37">
      <w:rPr>
        <w:rFonts w:ascii="Gulim" w:eastAsia="Gulim" w:hAnsi="Gulim"/>
        <w:b/>
        <w:sz w:val="36"/>
      </w:rPr>
      <w:t xml:space="preserve">                       </w:t>
    </w:r>
    <w:r w:rsidR="00B709E2">
      <w:rPr>
        <w:rFonts w:ascii="Gulim" w:eastAsia="Gulim" w:hAnsi="Gulim"/>
        <w:b/>
        <w:sz w:val="36"/>
      </w:rPr>
      <w:t xml:space="preserve">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735B"/>
    <w:rsid w:val="0000233C"/>
    <w:rsid w:val="0001354A"/>
    <w:rsid w:val="0001424E"/>
    <w:rsid w:val="00025E2E"/>
    <w:rsid w:val="00061DAE"/>
    <w:rsid w:val="000964AF"/>
    <w:rsid w:val="000D00D7"/>
    <w:rsid w:val="00106E63"/>
    <w:rsid w:val="00123BA5"/>
    <w:rsid w:val="00154F43"/>
    <w:rsid w:val="00204A7C"/>
    <w:rsid w:val="00221FD7"/>
    <w:rsid w:val="0022404E"/>
    <w:rsid w:val="0023625B"/>
    <w:rsid w:val="0024735B"/>
    <w:rsid w:val="00270AD1"/>
    <w:rsid w:val="002A38C2"/>
    <w:rsid w:val="002B00BA"/>
    <w:rsid w:val="002C4012"/>
    <w:rsid w:val="00323B36"/>
    <w:rsid w:val="003835D5"/>
    <w:rsid w:val="003C3D7A"/>
    <w:rsid w:val="003C7AEA"/>
    <w:rsid w:val="00420798"/>
    <w:rsid w:val="0042411F"/>
    <w:rsid w:val="00457886"/>
    <w:rsid w:val="00481BF3"/>
    <w:rsid w:val="004D58DA"/>
    <w:rsid w:val="004E723B"/>
    <w:rsid w:val="0050082B"/>
    <w:rsid w:val="00592917"/>
    <w:rsid w:val="00592FCE"/>
    <w:rsid w:val="005A0027"/>
    <w:rsid w:val="005A50E4"/>
    <w:rsid w:val="005B4AE3"/>
    <w:rsid w:val="005C2278"/>
    <w:rsid w:val="005C4D86"/>
    <w:rsid w:val="005E466A"/>
    <w:rsid w:val="005E7836"/>
    <w:rsid w:val="006106FB"/>
    <w:rsid w:val="00624253"/>
    <w:rsid w:val="00673AEA"/>
    <w:rsid w:val="00694A90"/>
    <w:rsid w:val="006B0CEB"/>
    <w:rsid w:val="007140B0"/>
    <w:rsid w:val="00743C42"/>
    <w:rsid w:val="00750A8A"/>
    <w:rsid w:val="007B5E31"/>
    <w:rsid w:val="007C1083"/>
    <w:rsid w:val="007D05A1"/>
    <w:rsid w:val="007E62BC"/>
    <w:rsid w:val="007F05A4"/>
    <w:rsid w:val="007F0C1A"/>
    <w:rsid w:val="007F2D7D"/>
    <w:rsid w:val="0083072D"/>
    <w:rsid w:val="0085015D"/>
    <w:rsid w:val="008A639A"/>
    <w:rsid w:val="008B4005"/>
    <w:rsid w:val="009646A7"/>
    <w:rsid w:val="009A7687"/>
    <w:rsid w:val="009B0030"/>
    <w:rsid w:val="009D7E4E"/>
    <w:rsid w:val="009F0BC7"/>
    <w:rsid w:val="00A522F5"/>
    <w:rsid w:val="00A633F4"/>
    <w:rsid w:val="00AD7FDD"/>
    <w:rsid w:val="00B20096"/>
    <w:rsid w:val="00B54B66"/>
    <w:rsid w:val="00B62A3D"/>
    <w:rsid w:val="00B709E2"/>
    <w:rsid w:val="00B72FC0"/>
    <w:rsid w:val="00B96EC7"/>
    <w:rsid w:val="00C3195A"/>
    <w:rsid w:val="00C31A37"/>
    <w:rsid w:val="00C625E6"/>
    <w:rsid w:val="00C6428A"/>
    <w:rsid w:val="00C75D7D"/>
    <w:rsid w:val="00CD0948"/>
    <w:rsid w:val="00D16CF3"/>
    <w:rsid w:val="00D2135B"/>
    <w:rsid w:val="00D30127"/>
    <w:rsid w:val="00D51BB3"/>
    <w:rsid w:val="00D75B55"/>
    <w:rsid w:val="00DC0BBB"/>
    <w:rsid w:val="00DF48D8"/>
    <w:rsid w:val="00DF787A"/>
    <w:rsid w:val="00E06D37"/>
    <w:rsid w:val="00E25637"/>
    <w:rsid w:val="00E31EC2"/>
    <w:rsid w:val="00E65DA0"/>
    <w:rsid w:val="00F40EAF"/>
    <w:rsid w:val="00F60CCD"/>
    <w:rsid w:val="00FE7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0D742D41"/>
  <w15:docId w15:val="{7E0105D9-0A64-41AE-9580-985EFFBCF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C0BBB"/>
    <w:pPr>
      <w:spacing w:after="0" w:line="240" w:lineRule="auto"/>
    </w:pPr>
    <w:rPr>
      <w:rFonts w:ascii="Gill Sans" w:eastAsia="Times New Roman" w:hAnsi="Gill Sans" w:cs="Times New Roman"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473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4735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735B"/>
    <w:rPr>
      <w:rFonts w:ascii="Gill Sans" w:eastAsia="Times New Roman" w:hAnsi="Gill Sans" w:cs="Times New Roman"/>
      <w:sz w:val="24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473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735B"/>
    <w:rPr>
      <w:rFonts w:ascii="Gill Sans" w:eastAsia="Times New Roman" w:hAnsi="Gill Sans" w:cs="Times New Roman"/>
      <w:sz w:val="24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73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35B"/>
    <w:rPr>
      <w:rFonts w:ascii="Tahoma" w:eastAsia="Times New Roman" w:hAnsi="Tahoma" w:cs="Tahoma"/>
      <w:sz w:val="16"/>
      <w:szCs w:val="16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140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40B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40B0"/>
    <w:rPr>
      <w:rFonts w:ascii="Gill Sans" w:eastAsia="Times New Roman" w:hAnsi="Gill Sans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40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40B0"/>
    <w:rPr>
      <w:rFonts w:ascii="Gill Sans" w:eastAsia="Times New Roman" w:hAnsi="Gill Sans" w:cs="Times New Roman"/>
      <w:b/>
      <w:bCs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41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5C698-D12D-46BF-8D85-FF4BAECA8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F3A6C1F0</Template>
  <TotalTime>1</TotalTime>
  <Pages>4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County Council</Company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Saward, Victoria - EY PS</dc:creator>
  <cp:lastModifiedBy>Thornby, Sarah - ST SC</cp:lastModifiedBy>
  <cp:revision>2</cp:revision>
  <cp:lastPrinted>2018-06-18T08:50:00Z</cp:lastPrinted>
  <dcterms:created xsi:type="dcterms:W3CDTF">2019-10-01T10:59:00Z</dcterms:created>
  <dcterms:modified xsi:type="dcterms:W3CDTF">2019-10-01T10:59:00Z</dcterms:modified>
</cp:coreProperties>
</file>