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31E52" w14:textId="6D6E75FB" w:rsidR="002E7D3D" w:rsidRDefault="009E60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07408" wp14:editId="44285D22">
                <wp:simplePos x="0" y="0"/>
                <wp:positionH relativeFrom="column">
                  <wp:posOffset>1380490</wp:posOffset>
                </wp:positionH>
                <wp:positionV relativeFrom="paragraph">
                  <wp:posOffset>6976745</wp:posOffset>
                </wp:positionV>
                <wp:extent cx="4724400" cy="896112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89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2AF42" w14:textId="47F9B479" w:rsidR="008465CC" w:rsidRPr="009E6065" w:rsidRDefault="00D923BC" w:rsidP="00D923B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9E606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Open from 0:00</w:t>
                            </w:r>
                            <w:r w:rsidR="009E6065" w:rsidRPr="009E606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am</w:t>
                            </w:r>
                            <w:r w:rsidRPr="009E606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until 0:00</w:t>
                            </w:r>
                            <w:r w:rsidR="009E6065" w:rsidRPr="009E606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pm</w:t>
                            </w:r>
                          </w:p>
                          <w:p w14:paraId="358A4E0B" w14:textId="77777777" w:rsidR="00D923BC" w:rsidRPr="009E6065" w:rsidRDefault="00D923BC" w:rsidP="00D923B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9E606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Location: </w:t>
                            </w:r>
                            <w:proofErr w:type="spellStart"/>
                            <w:r w:rsidRPr="009E606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Xxxxxxxxxx</w:t>
                            </w:r>
                            <w:proofErr w:type="spellEnd"/>
                          </w:p>
                          <w:p w14:paraId="4118B3EB" w14:textId="77777777" w:rsidR="009E6065" w:rsidRPr="009E6065" w:rsidRDefault="009E6065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616E815" w14:textId="77777777" w:rsidR="009E6065" w:rsidRPr="009E6065" w:rsidRDefault="009E606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789FE3A3" w14:textId="77777777" w:rsidR="009E6065" w:rsidRDefault="009E606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074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8.7pt;margin-top:549.35pt;width:372pt;height:70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" filled="f" stroked="f">
                <v:textbox inset="0,0,0,0">
                  <w:txbxContent>
                    <w:p w14:paraId="4982AF42" w14:textId="47F9B479" w:rsidR="008465CC" w:rsidRPr="009E6065" w:rsidRDefault="00D923BC" w:rsidP="00D923B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9E6065">
                        <w:rPr>
                          <w:rFonts w:ascii="Arial" w:hAnsi="Arial" w:cs="Arial"/>
                          <w:sz w:val="48"/>
                          <w:szCs w:val="48"/>
                        </w:rPr>
                        <w:t>Open from 0:00</w:t>
                      </w:r>
                      <w:r w:rsidR="009E6065" w:rsidRPr="009E6065">
                        <w:rPr>
                          <w:rFonts w:ascii="Arial" w:hAnsi="Arial" w:cs="Arial"/>
                          <w:sz w:val="48"/>
                          <w:szCs w:val="48"/>
                        </w:rPr>
                        <w:t>am</w:t>
                      </w:r>
                      <w:r w:rsidRPr="009E6065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until 0:00</w:t>
                      </w:r>
                      <w:r w:rsidR="009E6065" w:rsidRPr="009E6065">
                        <w:rPr>
                          <w:rFonts w:ascii="Arial" w:hAnsi="Arial" w:cs="Arial"/>
                          <w:sz w:val="48"/>
                          <w:szCs w:val="48"/>
                        </w:rPr>
                        <w:t>pm</w:t>
                      </w:r>
                    </w:p>
                    <w:p w14:paraId="358A4E0B" w14:textId="77777777" w:rsidR="00D923BC" w:rsidRPr="009E6065" w:rsidRDefault="00D923BC" w:rsidP="00D923B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9E6065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Location: </w:t>
                      </w:r>
                      <w:proofErr w:type="spellStart"/>
                      <w:r w:rsidRPr="009E6065">
                        <w:rPr>
                          <w:rFonts w:ascii="Arial" w:hAnsi="Arial" w:cs="Arial"/>
                          <w:sz w:val="48"/>
                          <w:szCs w:val="48"/>
                        </w:rPr>
                        <w:t>Xxxxxxxxxx</w:t>
                      </w:r>
                      <w:proofErr w:type="spellEnd"/>
                    </w:p>
                    <w:p w14:paraId="4118B3EB" w14:textId="77777777" w:rsidR="009E6065" w:rsidRPr="009E6065" w:rsidRDefault="009E6065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616E815" w14:textId="77777777" w:rsidR="009E6065" w:rsidRPr="009E6065" w:rsidRDefault="009E6065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789FE3A3" w14:textId="77777777" w:rsidR="009E6065" w:rsidRDefault="009E6065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26C80B" wp14:editId="13B71768">
                <wp:simplePos x="0" y="0"/>
                <wp:positionH relativeFrom="column">
                  <wp:posOffset>1380744</wp:posOffset>
                </wp:positionH>
                <wp:positionV relativeFrom="paragraph">
                  <wp:posOffset>5943600</wp:posOffset>
                </wp:positionV>
                <wp:extent cx="4724400" cy="996696"/>
                <wp:effectExtent l="0" t="0" r="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9966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0AA53" w14:textId="2602796B" w:rsidR="009E6065" w:rsidRPr="009E6065" w:rsidRDefault="009E6065" w:rsidP="009E606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08"/>
                                <w:szCs w:val="108"/>
                              </w:rPr>
                            </w:pPr>
                            <w:r w:rsidRPr="009E6065">
                              <w:rPr>
                                <w:rFonts w:ascii="Arial" w:hAnsi="Arial" w:cs="Arial"/>
                                <w:color w:val="000000" w:themeColor="text1"/>
                                <w:sz w:val="108"/>
                                <w:szCs w:val="108"/>
                              </w:rPr>
                              <w:t>Safe Space</w:t>
                            </w:r>
                          </w:p>
                          <w:p w14:paraId="0ADFAA1A" w14:textId="77777777" w:rsidR="009E6065" w:rsidRDefault="009E6065"/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6C80B" id="Text Box 2" o:spid="_x0000_s1027" type="#_x0000_t202" style="position:absolute;margin-left:108.7pt;margin-top:468pt;width:372pt;height:7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" filled="f" stroked="f">
                <v:textbox inset="0,0,,0">
                  <w:txbxContent>
                    <w:p w14:paraId="2BC0AA53" w14:textId="2602796B" w:rsidR="009E6065" w:rsidRPr="009E6065" w:rsidRDefault="009E6065" w:rsidP="009E606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08"/>
                          <w:szCs w:val="108"/>
                        </w:rPr>
                      </w:pPr>
                      <w:r w:rsidRPr="009E6065">
                        <w:rPr>
                          <w:rFonts w:ascii="Arial" w:hAnsi="Arial" w:cs="Arial"/>
                          <w:color w:val="000000" w:themeColor="text1"/>
                          <w:sz w:val="108"/>
                          <w:szCs w:val="108"/>
                        </w:rPr>
                        <w:t>Safe Space</w:t>
                      </w:r>
                    </w:p>
                    <w:p w14:paraId="0ADFAA1A" w14:textId="77777777" w:rsidR="009E6065" w:rsidRDefault="009E6065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EF51BE2" wp14:editId="4F1706DD">
            <wp:extent cx="7556500" cy="1068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start-safespace-v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7D3D" w:rsidSect="008465CC">
      <w:pgSz w:w="11900" w:h="168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5CC"/>
    <w:rsid w:val="003B4D34"/>
    <w:rsid w:val="003B5E76"/>
    <w:rsid w:val="003C43A9"/>
    <w:rsid w:val="004E05EB"/>
    <w:rsid w:val="007136C2"/>
    <w:rsid w:val="007C7BD6"/>
    <w:rsid w:val="008465CC"/>
    <w:rsid w:val="00913158"/>
    <w:rsid w:val="009E6065"/>
    <w:rsid w:val="00A819A5"/>
    <w:rsid w:val="00D923BC"/>
    <w:rsid w:val="00F328D7"/>
    <w:rsid w:val="00F6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6092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7A7F285D</Template>
  <TotalTime>1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Greenwood</dc:creator>
  <cp:keywords/>
  <dc:description/>
  <cp:lastModifiedBy>Thornby, Sarah - ST SC</cp:lastModifiedBy>
  <cp:revision>2</cp:revision>
  <dcterms:created xsi:type="dcterms:W3CDTF">2019-09-16T10:53:00Z</dcterms:created>
  <dcterms:modified xsi:type="dcterms:W3CDTF">2019-09-16T10:53:00Z</dcterms:modified>
</cp:coreProperties>
</file>